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69874" w14:textId="1DDDED0C" w:rsidR="0041334B" w:rsidRDefault="005B5940" w:rsidP="005B5940">
      <w:pPr>
        <w:pStyle w:val="Stile1"/>
      </w:pPr>
      <w:r w:rsidRPr="003D7EFD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473419" wp14:editId="07A67356">
                <wp:simplePos x="0" y="0"/>
                <wp:positionH relativeFrom="rightMargin">
                  <wp:posOffset>264160</wp:posOffset>
                </wp:positionH>
                <wp:positionV relativeFrom="margin">
                  <wp:posOffset>-485775</wp:posOffset>
                </wp:positionV>
                <wp:extent cx="1281429" cy="9990454"/>
                <wp:effectExtent l="0" t="0" r="0" b="0"/>
                <wp:wrapThrough wrapText="bothSides">
                  <wp:wrapPolygon edited="0">
                    <wp:start x="964" y="124"/>
                    <wp:lineTo x="964" y="21460"/>
                    <wp:lineTo x="20561" y="21460"/>
                    <wp:lineTo x="20561" y="124"/>
                    <wp:lineTo x="964" y="124"/>
                  </wp:wrapPolygon>
                </wp:wrapThrough>
                <wp:docPr id="15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29" cy="9990454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70067036" w14:textId="550CD194" w:rsidR="00107180" w:rsidRPr="00BB7CBD" w:rsidRDefault="00107180" w:rsidP="00A7386C">
                            <w:pPr>
                              <w:pStyle w:val="Stile3"/>
                              <w:jc w:val="center"/>
                            </w:pPr>
                            <w:r>
                              <w:t>FASCICOLO DOCUMENTALE</w:t>
                            </w:r>
                          </w:p>
                          <w:p w14:paraId="420BB28A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5CD39C3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D2DE1AE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437A302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575528E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0ECC85D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6CF42CC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84249A1" w14:textId="77777777" w:rsidR="00107180" w:rsidRPr="008B6DE5" w:rsidRDefault="00000000" w:rsidP="003D291B">
                            <w:pPr>
                              <w:pStyle w:val="Stile1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3951577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PLANIMETRIA</w:t>
                            </w:r>
                          </w:p>
                          <w:p w14:paraId="120F6957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448E124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AF222EB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63264C5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6509368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C3405AE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2CA924B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05B15EB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64CDEE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33D2383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B8842C4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5761B70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078768" w14:textId="77777777" w:rsidR="00107180" w:rsidRPr="008B6DE5" w:rsidRDefault="00000000" w:rsidP="00CA2E6E">
                            <w:pPr>
                              <w:pStyle w:val="Stile1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lang w:eastAsia="it-IT"/>
                                </w:rPr>
                                <w:id w:val="-4384521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ESTRATTO DI MAPPA</w:t>
                            </w:r>
                          </w:p>
                          <w:p w14:paraId="4EE273F3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08722F1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B546672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EAF6A9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40583AA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298FB88" w14:textId="77777777" w:rsidR="00107180" w:rsidRPr="008B6DE5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1F66408" w14:textId="77777777" w:rsidR="00107180" w:rsidRPr="008B6DE5" w:rsidRDefault="00000000" w:rsidP="00CA2E6E">
                            <w:pPr>
                              <w:pStyle w:val="Stile1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7236041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ELABORATO PLANIMETRICO</w:t>
                            </w:r>
                          </w:p>
                          <w:p w14:paraId="64682F4A" w14:textId="77777777" w:rsidR="00107180" w:rsidRDefault="00107180" w:rsidP="00CA2E6E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BEB266B" w14:textId="77777777" w:rsidR="00107180" w:rsidRPr="008B6DE5" w:rsidRDefault="00000000" w:rsidP="003D291B">
                            <w:pPr>
                              <w:pStyle w:val="Stile1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8201816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ELENCO SUBALTERNI</w:t>
                            </w:r>
                          </w:p>
                          <w:p w14:paraId="572D9D01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BED09CE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F9DE088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6BB79D5" w14:textId="77777777" w:rsidR="00107180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13D8B3C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113791B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319C166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E1D2F8E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0B6620E" w14:textId="77777777" w:rsidR="00107180" w:rsidRPr="008B6DE5" w:rsidRDefault="00107180" w:rsidP="00B804C5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DC9C83" w14:textId="77777777" w:rsidR="00107180" w:rsidRPr="00B804C5" w:rsidRDefault="00107180" w:rsidP="00B804C5"/>
                          <w:p w14:paraId="3D6D16DF" w14:textId="77777777" w:rsidR="00107180" w:rsidRPr="00B804C5" w:rsidRDefault="00107180" w:rsidP="00B804C5"/>
                          <w:p w14:paraId="1D133537" w14:textId="77777777" w:rsidR="00107180" w:rsidRPr="00B804C5" w:rsidRDefault="00107180" w:rsidP="00B804C5"/>
                          <w:p w14:paraId="04ED4E69" w14:textId="77777777" w:rsidR="00107180" w:rsidRPr="00B804C5" w:rsidRDefault="00107180" w:rsidP="00B804C5"/>
                          <w:p w14:paraId="1EE5B3F1" w14:textId="77777777" w:rsidR="00107180" w:rsidRPr="00B804C5" w:rsidRDefault="00107180" w:rsidP="00B804C5"/>
                          <w:p w14:paraId="6D34D4F4" w14:textId="77777777" w:rsidR="00107180" w:rsidRPr="00B804C5" w:rsidRDefault="00107180" w:rsidP="00B804C5"/>
                          <w:p w14:paraId="1EDA7B85" w14:textId="77777777" w:rsidR="00107180" w:rsidRPr="00B804C5" w:rsidRDefault="00107180" w:rsidP="00B804C5"/>
                          <w:p w14:paraId="3EC15FEE" w14:textId="77777777" w:rsidR="00107180" w:rsidRPr="00B804C5" w:rsidRDefault="00107180" w:rsidP="00B804C5"/>
                          <w:p w14:paraId="1B89F34C" w14:textId="77777777" w:rsidR="00107180" w:rsidRPr="00B804C5" w:rsidRDefault="00107180" w:rsidP="00B804C5"/>
                          <w:p w14:paraId="1647692D" w14:textId="77777777" w:rsidR="00107180" w:rsidRPr="00B804C5" w:rsidRDefault="00107180" w:rsidP="00B804C5"/>
                          <w:p w14:paraId="4C9AB086" w14:textId="77777777" w:rsidR="00107180" w:rsidRPr="00B804C5" w:rsidRDefault="00107180" w:rsidP="00B804C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73419" id="Forma 14" o:spid="_x0000_s1026" style="position:absolute;margin-left:20.8pt;margin-top:-38.25pt;width:100.9pt;height:786.6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" filled="f" stroked="f" strokeweight="1.25pt">
                <v:textbox inset=",7.2pt,,7.2pt">
                  <w:txbxContent>
                    <w:p w14:paraId="70067036" w14:textId="550CD194" w:rsidR="00107180" w:rsidRPr="00BB7CBD" w:rsidRDefault="00107180" w:rsidP="00A7386C">
                      <w:pPr>
                        <w:pStyle w:val="Stile3"/>
                        <w:jc w:val="center"/>
                      </w:pPr>
                      <w:r>
                        <w:t>FASCICOLO DOCUMENTALE</w:t>
                      </w:r>
                    </w:p>
                    <w:p w14:paraId="420BB28A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55CD39C3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3D2DE1AE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437A302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0575528E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00ECC85D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16CF42CC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84249A1" w14:textId="77777777" w:rsidR="00107180" w:rsidRPr="008B6DE5" w:rsidRDefault="00107180" w:rsidP="003D291B">
                      <w:pPr>
                        <w:pStyle w:val="Stile1"/>
                        <w:jc w:val="center"/>
                        <w:rPr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39515775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PLANIMETRIA</w:t>
                      </w:r>
                    </w:p>
                    <w:p w14:paraId="120F6957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7448E124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AF222EB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63264C5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76509368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0C3405AE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42CA924B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705B15EB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7164CDEE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433D2383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1B8842C4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55761B70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F078768" w14:textId="77777777" w:rsidR="00107180" w:rsidRPr="008B6DE5" w:rsidRDefault="00107180" w:rsidP="00CA2E6E">
                      <w:pPr>
                        <w:pStyle w:val="Stile1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lang w:eastAsia="it-IT"/>
                          </w:rPr>
                          <w:id w:val="-4384521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ESTRATTO DI MAPPA</w:t>
                      </w:r>
                    </w:p>
                    <w:p w14:paraId="4EE273F3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608722F1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3B546672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2FEAF6A9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640583AA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4298FB88" w14:textId="77777777" w:rsidR="00107180" w:rsidRPr="008B6DE5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01F66408" w14:textId="77777777" w:rsidR="00107180" w:rsidRPr="008B6DE5" w:rsidRDefault="00107180" w:rsidP="00CA2E6E">
                      <w:pPr>
                        <w:pStyle w:val="Stile1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7236041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ELABORATO PLANIMETRICO</w:t>
                      </w:r>
                    </w:p>
                    <w:p w14:paraId="64682F4A" w14:textId="77777777" w:rsidR="00107180" w:rsidRDefault="00107180" w:rsidP="00CA2E6E">
                      <w:pPr>
                        <w:rPr>
                          <w:sz w:val="20"/>
                        </w:rPr>
                      </w:pPr>
                    </w:p>
                    <w:p w14:paraId="0BEB266B" w14:textId="77777777" w:rsidR="00107180" w:rsidRPr="008B6DE5" w:rsidRDefault="00107180" w:rsidP="003D291B">
                      <w:pPr>
                        <w:pStyle w:val="Stile1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8201816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ELENCO SUBALTERNI</w:t>
                      </w:r>
                    </w:p>
                    <w:p w14:paraId="572D9D01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0BED09CE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1F9DE088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06BB79D5" w14:textId="77777777" w:rsidR="00107180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613D8B3C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1113791B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3319C166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7E1D2F8E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40B6620E" w14:textId="77777777" w:rsidR="00107180" w:rsidRPr="008B6DE5" w:rsidRDefault="00107180" w:rsidP="00B804C5">
                      <w:pPr>
                        <w:rPr>
                          <w:sz w:val="20"/>
                        </w:rPr>
                      </w:pPr>
                    </w:p>
                    <w:p w14:paraId="2FDC9C83" w14:textId="77777777" w:rsidR="00107180" w:rsidRPr="00B804C5" w:rsidRDefault="00107180" w:rsidP="00B804C5"/>
                    <w:p w14:paraId="3D6D16DF" w14:textId="77777777" w:rsidR="00107180" w:rsidRPr="00B804C5" w:rsidRDefault="00107180" w:rsidP="00B804C5"/>
                    <w:p w14:paraId="1D133537" w14:textId="77777777" w:rsidR="00107180" w:rsidRPr="00B804C5" w:rsidRDefault="00107180" w:rsidP="00B804C5"/>
                    <w:p w14:paraId="04ED4E69" w14:textId="77777777" w:rsidR="00107180" w:rsidRPr="00B804C5" w:rsidRDefault="00107180" w:rsidP="00B804C5"/>
                    <w:p w14:paraId="1EE5B3F1" w14:textId="77777777" w:rsidR="00107180" w:rsidRPr="00B804C5" w:rsidRDefault="00107180" w:rsidP="00B804C5"/>
                    <w:p w14:paraId="6D34D4F4" w14:textId="77777777" w:rsidR="00107180" w:rsidRPr="00B804C5" w:rsidRDefault="00107180" w:rsidP="00B804C5"/>
                    <w:p w14:paraId="1EDA7B85" w14:textId="77777777" w:rsidR="00107180" w:rsidRPr="00B804C5" w:rsidRDefault="00107180" w:rsidP="00B804C5"/>
                    <w:p w14:paraId="3EC15FEE" w14:textId="77777777" w:rsidR="00107180" w:rsidRPr="00B804C5" w:rsidRDefault="00107180" w:rsidP="00B804C5"/>
                    <w:p w14:paraId="1B89F34C" w14:textId="77777777" w:rsidR="00107180" w:rsidRPr="00B804C5" w:rsidRDefault="00107180" w:rsidP="00B804C5"/>
                    <w:p w14:paraId="1647692D" w14:textId="77777777" w:rsidR="00107180" w:rsidRPr="00B804C5" w:rsidRDefault="00107180" w:rsidP="00B804C5"/>
                    <w:p w14:paraId="4C9AB086" w14:textId="77777777" w:rsidR="00107180" w:rsidRPr="00B804C5" w:rsidRDefault="00107180" w:rsidP="00B804C5"/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10474F">
        <w:rPr>
          <w:noProof/>
          <w:sz w:val="26"/>
          <w:lang w:eastAsia="it-IT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A34BF6" wp14:editId="6EA5EC2A">
                <wp:simplePos x="0" y="0"/>
                <wp:positionH relativeFrom="column">
                  <wp:posOffset>5796280</wp:posOffset>
                </wp:positionH>
                <wp:positionV relativeFrom="paragraph">
                  <wp:posOffset>-7821295</wp:posOffset>
                </wp:positionV>
                <wp:extent cx="78740" cy="18839180"/>
                <wp:effectExtent l="0" t="0" r="35560" b="20320"/>
                <wp:wrapNone/>
                <wp:docPr id="2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188391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6DB94" id="Connettore 1 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4pt,-615.85pt" to="462.6pt,8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" strokecolor="#7f7f7f [1612]">
                <v:stroke dashstyle="1 1" endcap="round"/>
              </v:line>
            </w:pict>
          </mc:Fallback>
        </mc:AlternateContent>
      </w:r>
      <w:r w:rsidR="00764BD4">
        <w:t>SCHEDA DI PRIMA RILEVAZIONE</w:t>
      </w:r>
      <w:r w:rsidR="0041334B">
        <w:t xml:space="preserve"> </w:t>
      </w:r>
    </w:p>
    <w:p w14:paraId="06D36A78" w14:textId="77777777" w:rsidR="001239AF" w:rsidRDefault="001239AF" w:rsidP="00BB7CBD">
      <w:pPr>
        <w:pStyle w:val="Stile1"/>
        <w:ind w:right="-24"/>
      </w:pPr>
      <w:r>
        <w:t>I</w:t>
      </w:r>
      <w:r w:rsidR="00A12FC3">
        <w:t>DENTIFIC</w:t>
      </w:r>
      <w:r>
        <w:t>AZIONE DELL’ASSET</w:t>
      </w:r>
    </w:p>
    <w:p w14:paraId="77A82647" w14:textId="77777777" w:rsidR="00C55893" w:rsidRDefault="00B6696E" w:rsidP="00C55893">
      <w:pPr>
        <w:pStyle w:val="Titolo1"/>
        <w:jc w:val="center"/>
        <w:rPr>
          <w:sz w:val="22"/>
          <w:szCs w:val="22"/>
        </w:rPr>
      </w:pPr>
      <w:r w:rsidRPr="001239AF">
        <w:rPr>
          <w:sz w:val="22"/>
          <w:szCs w:val="22"/>
        </w:rPr>
        <w:t>LOCALIZZAZIONE, TIPOLOGIA E UNITA’ IMMOBILIARI</w:t>
      </w:r>
      <w:r w:rsidR="001239AF">
        <w:rPr>
          <w:sz w:val="22"/>
          <w:szCs w:val="22"/>
        </w:rPr>
        <w:t>*</w:t>
      </w:r>
    </w:p>
    <w:p w14:paraId="35CCC457" w14:textId="22B38A6C" w:rsidR="00EA6D42" w:rsidRPr="00260CFC" w:rsidRDefault="00C55893" w:rsidP="00C55893">
      <w:pPr>
        <w:rPr>
          <w:rFonts w:asciiTheme="majorHAnsi" w:eastAsiaTheme="majorEastAsia" w:hAnsiTheme="majorHAnsi" w:cstheme="majorBidi"/>
          <w:b/>
          <w:bCs/>
          <w:caps/>
          <w:color w:val="40739B" w:themeColor="background2" w:themeShade="80"/>
          <w:sz w:val="20"/>
          <w:szCs w:val="24"/>
        </w:rPr>
      </w:pPr>
      <w:r w:rsidRPr="00260CFC">
        <w:rPr>
          <w:rFonts w:asciiTheme="majorHAnsi" w:eastAsiaTheme="majorEastAsia" w:hAnsiTheme="majorHAnsi" w:cstheme="majorBidi"/>
          <w:b/>
          <w:bCs/>
          <w:caps/>
          <w:color w:val="40739B" w:themeColor="background2" w:themeShade="80"/>
          <w:sz w:val="20"/>
          <w:szCs w:val="24"/>
        </w:rPr>
        <w:t>C</w:t>
      </w:r>
      <w:r w:rsidR="00EA6D42" w:rsidRPr="00260CFC">
        <w:rPr>
          <w:rFonts w:asciiTheme="majorHAnsi" w:eastAsiaTheme="majorEastAsia" w:hAnsiTheme="majorHAnsi" w:cstheme="majorBidi"/>
          <w:b/>
          <w:bCs/>
          <w:caps/>
          <w:color w:val="40739B" w:themeColor="background2" w:themeShade="80"/>
          <w:sz w:val="20"/>
          <w:szCs w:val="24"/>
        </w:rPr>
        <w:t>ODICE BENE</w:t>
      </w:r>
    </w:p>
    <w:p w14:paraId="08D163D6" w14:textId="4813D16D" w:rsidR="00C55893" w:rsidRPr="00260CFC" w:rsidRDefault="00EA6D42" w:rsidP="00C55893">
      <w:pPr>
        <w:rPr>
          <w:i/>
          <w:color w:val="40739B" w:themeColor="background2" w:themeShade="80"/>
          <w:lang w:bidi="it-IT"/>
        </w:rPr>
      </w:pPr>
      <w:r w:rsidRPr="00260CFC">
        <w:rPr>
          <w:rFonts w:asciiTheme="majorHAnsi" w:eastAsiaTheme="majorEastAsia" w:hAnsiTheme="majorHAnsi" w:cstheme="majorBidi"/>
          <w:b/>
          <w:bCs/>
          <w:color w:val="40739B" w:themeColor="background2" w:themeShade="80"/>
          <w:sz w:val="20"/>
          <w:szCs w:val="24"/>
        </w:rPr>
        <w:t>Categoria</w:t>
      </w:r>
      <w:r w:rsidR="00C55893" w:rsidRPr="00260CFC">
        <w:rPr>
          <w:rFonts w:asciiTheme="majorHAnsi" w:eastAsiaTheme="majorEastAsia" w:hAnsiTheme="majorHAnsi" w:cstheme="majorBidi"/>
          <w:b/>
          <w:bCs/>
          <w:caps/>
          <w:color w:val="40739B" w:themeColor="background2" w:themeShade="80"/>
          <w:sz w:val="20"/>
          <w:szCs w:val="24"/>
        </w:rPr>
        <w:t xml:space="preserve"> </w:t>
      </w:r>
      <w:sdt>
        <w:sdtPr>
          <w:rPr>
            <w:rStyle w:val="Stile2"/>
          </w:rPr>
          <w:id w:val="1866486630"/>
          <w:placeholder>
            <w:docPart w:val="74A2D2A92BEE46E49B03DE68421329C9"/>
          </w:placeholder>
          <w:showingPlcHdr/>
          <w:dropDownList>
            <w:listItem w:displayText="Unità immobiliare per uso abitazione o assimilabile" w:value="Unità immobiliare per uso abitazione o assimilabile"/>
            <w:listItem w:displayText="Unità immobiliare per alloggi e usi collettivi" w:value="Unità immobiliare per alloggi e usi collettivi"/>
            <w:listItem w:displayText="Unità immobiliare a destinazione commerciale / industriale" w:value="Unità immobiliare a destinazione commerciale / industriale"/>
            <w:listItem w:displayText="Altra unità immobiliare" w:value="Altra unità immobiliare"/>
            <w:listItem w:displayText="Terreno" w:value="Terreno"/>
          </w:dropDownList>
        </w:sdtPr>
        <w:sdtContent>
          <w:r w:rsidR="0035156C" w:rsidRPr="00260CFC">
            <w:rPr>
              <w:rStyle w:val="Stile2"/>
              <w:color w:val="auto"/>
            </w:rPr>
            <w:t>Scegliere un elemento.</w:t>
          </w:r>
        </w:sdtContent>
      </w:sdt>
      <w:r w:rsidR="00C55893" w:rsidRPr="00260CFC">
        <w:rPr>
          <w:rFonts w:asciiTheme="majorHAnsi" w:eastAsiaTheme="majorEastAsia" w:hAnsiTheme="majorHAnsi" w:cstheme="majorBidi"/>
          <w:b/>
          <w:bCs/>
          <w:caps/>
          <w:color w:val="40739B" w:themeColor="background2" w:themeShade="80"/>
          <w:sz w:val="20"/>
          <w:szCs w:val="24"/>
        </w:rPr>
        <w:t xml:space="preserve">  </w:t>
      </w:r>
      <w:r w:rsidR="00C55893" w:rsidRPr="00260CFC">
        <w:rPr>
          <w:rFonts w:asciiTheme="majorHAnsi" w:eastAsiaTheme="majorEastAsia" w:hAnsiTheme="majorHAnsi" w:cstheme="majorBidi"/>
          <w:b/>
          <w:bCs/>
          <w:color w:val="40739B" w:themeColor="background2" w:themeShade="80"/>
          <w:sz w:val="20"/>
          <w:szCs w:val="24"/>
        </w:rPr>
        <w:t>Sottocategoria</w:t>
      </w:r>
      <w:r w:rsidR="0035156C" w:rsidRPr="00260CFC">
        <w:rPr>
          <w:i/>
          <w:color w:val="40739B" w:themeColor="background2" w:themeShade="80"/>
          <w:lang w:bidi="it-IT"/>
        </w:rPr>
        <w:t xml:space="preserve"> </w:t>
      </w:r>
      <w:sdt>
        <w:sdtPr>
          <w:rPr>
            <w:i/>
            <w:color w:val="40739B" w:themeColor="background2" w:themeShade="80"/>
            <w:lang w:bidi="it-IT"/>
          </w:rPr>
          <w:id w:val="-1560471465"/>
          <w:placeholder>
            <w:docPart w:val="C62B5DD914A744BA8E24E9CFE1224345"/>
          </w:placeholder>
          <w:showingPlcHdr/>
        </w:sdtPr>
        <w:sdtContent>
          <w:r w:rsidR="0035156C" w:rsidRPr="00260CFC">
            <w:rPr>
              <w:i/>
              <w:lang w:bidi="it-IT"/>
            </w:rPr>
            <w:t>Fare clic qui per immettere testo.</w:t>
          </w:r>
        </w:sdtContent>
      </w:sdt>
    </w:p>
    <w:tbl>
      <w:tblPr>
        <w:tblStyle w:val="Grigliatabellachiara"/>
        <w:tblW w:w="87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417"/>
        <w:gridCol w:w="4111"/>
      </w:tblGrid>
      <w:tr w:rsidR="00B6696E" w:rsidRPr="00260CFC" w14:paraId="353E5995" w14:textId="77777777" w:rsidTr="00F52B90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63EFCDE6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STATO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1BAE380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left w:val="single" w:sz="4" w:space="0" w:color="auto"/>
            </w:tcBorders>
          </w:tcPr>
          <w:p w14:paraId="79B64B09" w14:textId="77777777" w:rsidR="002D3CB3" w:rsidRPr="00260CFC" w:rsidRDefault="00B6696E" w:rsidP="002D3CB3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  <w:t>o</w:t>
            </w:r>
            <w:r w:rsidR="00CC6AAD"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rtofoto</w:t>
            </w:r>
          </w:p>
          <w:p w14:paraId="6169988C" w14:textId="77777777" w:rsidR="00B6696E" w:rsidRPr="00260CFC" w:rsidRDefault="00183D8E" w:rsidP="002D3CB3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aps/>
                <w:noProof/>
                <w:color w:val="40739B" w:themeColor="background2" w:themeShade="80"/>
                <w:sz w:val="20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81778A" wp14:editId="63E239C9">
                      <wp:simplePos x="0" y="0"/>
                      <wp:positionH relativeFrom="column">
                        <wp:posOffset>566469</wp:posOffset>
                      </wp:positionH>
                      <wp:positionV relativeFrom="paragraph">
                        <wp:posOffset>795779</wp:posOffset>
                      </wp:positionV>
                      <wp:extent cx="477672" cy="450225"/>
                      <wp:effectExtent l="19050" t="19050" r="17780" b="26035"/>
                      <wp:wrapNone/>
                      <wp:docPr id="54" name="Ova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7672" cy="4502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9FB8ED" id="Ovale 54" o:spid="_x0000_s1026" style="position:absolute;margin-left:44.6pt;margin-top:62.65pt;width:37.6pt;height:35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" filled="f" strokecolor="yellow" strokeweight="3pt">
                      <v:textbox inset=",7.2pt,,7.2pt"/>
                    </v:oval>
                  </w:pict>
                </mc:Fallback>
              </mc:AlternateContent>
            </w:r>
            <w:r w:rsidR="00B6696E" w:rsidRPr="00260CFC">
              <w:rPr>
                <w:noProof/>
                <w:lang w:eastAsia="it-IT"/>
              </w:rPr>
              <w:drawing>
                <wp:inline distT="0" distB="0" distL="0" distR="0" wp14:anchorId="03953481" wp14:editId="0E0BDEEE">
                  <wp:extent cx="2362200" cy="2071991"/>
                  <wp:effectExtent l="114300" t="114300" r="114300" b="13843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233" t="23930" r="21227" b="8170"/>
                          <a:stretch/>
                        </pic:blipFill>
                        <pic:spPr bwMode="auto">
                          <a:xfrm>
                            <a:off x="0" y="0"/>
                            <a:ext cx="2365589" cy="20749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0E2294" w14:textId="77777777" w:rsidR="002D3CB3" w:rsidRPr="00260CFC" w:rsidRDefault="002D3CB3" w:rsidP="002D3CB3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  <w:p w14:paraId="58515AEF" w14:textId="77777777" w:rsidR="00B6696E" w:rsidRPr="00260CFC" w:rsidRDefault="00CC6AAD" w:rsidP="002D3CB3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Stralcio estratto di mappa</w:t>
            </w:r>
          </w:p>
          <w:p w14:paraId="441A747E" w14:textId="77777777" w:rsidR="002D3CB3" w:rsidRPr="00260CFC" w:rsidRDefault="002D3CB3" w:rsidP="002D3CB3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  <w:p w14:paraId="45F3CE4E" w14:textId="77777777" w:rsidR="00B6696E" w:rsidRPr="00260CFC" w:rsidRDefault="00E8266C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 w:rsidRPr="00260CFC">
              <w:rPr>
                <w:noProof/>
                <w:lang w:eastAsia="it-IT"/>
              </w:rPr>
              <w:drawing>
                <wp:inline distT="0" distB="0" distL="0" distR="0" wp14:anchorId="78740E6C" wp14:editId="175A4DC2">
                  <wp:extent cx="2421027" cy="2222340"/>
                  <wp:effectExtent l="0" t="0" r="0" b="6985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264" t="36745" r="49826" b="25865"/>
                          <a:stretch/>
                        </pic:blipFill>
                        <pic:spPr bwMode="auto">
                          <a:xfrm>
                            <a:off x="0" y="0"/>
                            <a:ext cx="2426998" cy="222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6E" w:rsidRPr="00260CFC" w14:paraId="3DC8E5F7" w14:textId="77777777" w:rsidTr="00F52B90">
        <w:tc>
          <w:tcPr>
            <w:tcW w:w="1843" w:type="dxa"/>
            <w:tcBorders>
              <w:left w:val="single" w:sz="4" w:space="0" w:color="auto"/>
            </w:tcBorders>
          </w:tcPr>
          <w:p w14:paraId="33FF7B67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REGIONE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6B2DE2D3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5A63B2A2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B6696E" w:rsidRPr="00260CFC" w14:paraId="0E213A85" w14:textId="77777777" w:rsidTr="00F52B90">
        <w:tc>
          <w:tcPr>
            <w:tcW w:w="1843" w:type="dxa"/>
            <w:tcBorders>
              <w:left w:val="single" w:sz="4" w:space="0" w:color="auto"/>
            </w:tcBorders>
          </w:tcPr>
          <w:p w14:paraId="5F2B0AE5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PROVINCIA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14DEF0D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75D882DC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B6696E" w:rsidRPr="00260CFC" w14:paraId="4243A45A" w14:textId="77777777" w:rsidTr="00F52B90">
        <w:tc>
          <w:tcPr>
            <w:tcW w:w="1843" w:type="dxa"/>
            <w:tcBorders>
              <w:left w:val="single" w:sz="4" w:space="0" w:color="auto"/>
            </w:tcBorders>
          </w:tcPr>
          <w:p w14:paraId="2BCEB8E4" w14:textId="77777777" w:rsidR="00B6696E" w:rsidRPr="00260CFC" w:rsidRDefault="00B6696E" w:rsidP="008F7790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COMUNE</w:t>
            </w:r>
            <w:r w:rsidR="008F7790"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497BBA0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3C05B6D4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8F7790" w:rsidRPr="00260CFC" w14:paraId="140A80D5" w14:textId="77777777" w:rsidTr="00F52B90">
        <w:tc>
          <w:tcPr>
            <w:tcW w:w="1843" w:type="dxa"/>
            <w:tcBorders>
              <w:left w:val="single" w:sz="4" w:space="0" w:color="auto"/>
            </w:tcBorders>
          </w:tcPr>
          <w:p w14:paraId="3804F985" w14:textId="77777777" w:rsidR="008F7790" w:rsidRPr="00260CFC" w:rsidRDefault="00CC6AAD" w:rsidP="00482207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Via</w:t>
            </w:r>
            <w:r w:rsidR="002764DC"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/</w:t>
            </w: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piazza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1E54194" w14:textId="77777777" w:rsidR="008F7790" w:rsidRPr="00260CFC" w:rsidRDefault="008F7790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43119193" w14:textId="77777777" w:rsidR="008F7790" w:rsidRPr="00260CFC" w:rsidRDefault="008F7790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B6696E" w:rsidRPr="00260CFC" w14:paraId="507C8A01" w14:textId="77777777" w:rsidTr="00F52B90">
        <w:tc>
          <w:tcPr>
            <w:tcW w:w="1843" w:type="dxa"/>
            <w:tcBorders>
              <w:left w:val="single" w:sz="4" w:space="0" w:color="auto"/>
            </w:tcBorders>
          </w:tcPr>
          <w:p w14:paraId="71FD2958" w14:textId="77777777" w:rsidR="00B6696E" w:rsidRPr="00260CFC" w:rsidRDefault="00CC6AAD" w:rsidP="00C55893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n/km</w:t>
            </w:r>
            <w:r w:rsidR="002764DC"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827F721" w14:textId="77777777" w:rsidR="00B6696E" w:rsidRPr="00260CFC" w:rsidRDefault="00B6696E" w:rsidP="00482207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50405EAA" w14:textId="77777777" w:rsidR="00B6696E" w:rsidRPr="00260CFC" w:rsidRDefault="00B6696E" w:rsidP="00482207">
            <w:pPr>
              <w:rPr>
                <w:rStyle w:val="Stile2"/>
                <w:color w:val="auto"/>
              </w:rPr>
            </w:pPr>
          </w:p>
        </w:tc>
      </w:tr>
      <w:tr w:rsidR="00EA27B1" w:rsidRPr="00260CFC" w14:paraId="6E18617E" w14:textId="77777777" w:rsidTr="0035156C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54C737EE" w14:textId="77777777" w:rsidR="00EA27B1" w:rsidRPr="00260CFC" w:rsidRDefault="00CC6AAD" w:rsidP="00CC6AAD">
            <w:pP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</w:pPr>
            <w:proofErr w:type="spellStart"/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C.a.p.</w:t>
            </w:r>
            <w:proofErr w:type="spellEnd"/>
          </w:p>
        </w:tc>
        <w:tc>
          <w:tcPr>
            <w:tcW w:w="28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9B9910E" w14:textId="77777777" w:rsidR="00EA27B1" w:rsidRPr="00260CFC" w:rsidRDefault="00EA27B1" w:rsidP="00482207">
            <w:pPr>
              <w:rPr>
                <w:rStyle w:val="Stile2"/>
                <w:color w:val="auto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5EFEBFFE" w14:textId="77777777" w:rsidR="00EA27B1" w:rsidRPr="00260CFC" w:rsidRDefault="00EA27B1" w:rsidP="00482207">
            <w:pPr>
              <w:rPr>
                <w:rStyle w:val="Stile2"/>
                <w:color w:val="auto"/>
              </w:rPr>
            </w:pPr>
          </w:p>
        </w:tc>
      </w:tr>
      <w:tr w:rsidR="0035156C" w14:paraId="1AC396AD" w14:textId="77777777" w:rsidTr="0035156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10008" w14:textId="0942F868" w:rsidR="0035156C" w:rsidRPr="0035156C" w:rsidRDefault="00CC6AAD" w:rsidP="00F52B90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 w:rsidRPr="00260CF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Scala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7C4B040D" w14:textId="77777777" w:rsidR="0035156C" w:rsidRPr="0035156C" w:rsidRDefault="0035156C" w:rsidP="00F52B90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64E75C0F" w14:textId="77777777" w:rsidR="0035156C" w:rsidRDefault="0035156C" w:rsidP="00F52B90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649813B8" w14:textId="77777777" w:rsidTr="0035156C"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781B8D" w14:textId="687AD4A5" w:rsidR="0035156C" w:rsidRDefault="00CC6AAD" w:rsidP="00F52B90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Piano</w:t>
            </w: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06C5CC9D" w14:textId="77777777" w:rsidR="0035156C" w:rsidRDefault="0035156C" w:rsidP="00F52B90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6D475516" w14:textId="77777777" w:rsidR="0035156C" w:rsidRDefault="0035156C" w:rsidP="00F52B90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1FAE9944" w14:textId="77777777" w:rsidTr="0035156C"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3954E2" w14:textId="6EF960EE" w:rsidR="0035156C" w:rsidRPr="0035156C" w:rsidRDefault="00CC6AAD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 w:rsidRPr="0035156C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Interno</w:t>
            </w: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677A302D" w14:textId="77777777" w:rsidR="0035156C" w:rsidRP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55971287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4BF1DA88" w14:textId="77777777" w:rsidTr="0035156C"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3A7F7A" w14:textId="0EEB197B" w:rsidR="0035156C" w:rsidRPr="0035156C" w:rsidRDefault="00CC6AAD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Edificio</w:t>
            </w: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47392085" w14:textId="77777777" w:rsidR="0035156C" w:rsidRP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75A166CE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28460DB9" w14:textId="77777777" w:rsidTr="0035156C"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18596A40" w14:textId="01B985BF" w:rsidR="0035156C" w:rsidRDefault="00CC6AAD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Lotto</w:t>
            </w:r>
          </w:p>
        </w:tc>
        <w:tc>
          <w:tcPr>
            <w:tcW w:w="28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14:paraId="394DE0BB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7BB34AB5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6FCEDD38" w14:textId="77777777" w:rsidTr="0035156C"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893160" w14:textId="17DD9D0A" w:rsidR="0035156C" w:rsidRPr="00E56AE9" w:rsidRDefault="00000000" w:rsidP="00CC6AAD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sdt>
              <w:sdtPr>
                <w:rPr>
                  <w:rFonts w:eastAsia="Times New Roman" w:cs="Times New Roman"/>
                  <w:sz w:val="24"/>
                  <w:szCs w:val="22"/>
                  <w:lang w:eastAsia="it-IT"/>
                </w:rPr>
                <w:id w:val="389695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156C" w:rsidRPr="00E56AE9">
                  <w:rPr>
                    <w:rFonts w:ascii="MS Gothic" w:eastAsia="MS Gothic" w:hAnsi="MS Gothic" w:cs="Times New Roman" w:hint="eastAsia"/>
                    <w:sz w:val="24"/>
                    <w:szCs w:val="22"/>
                    <w:lang w:eastAsia="it-IT"/>
                  </w:rPr>
                  <w:t>☐</w:t>
                </w:r>
              </w:sdtContent>
            </w:sdt>
            <w:r w:rsidR="0035156C" w:rsidRPr="00E56AE9"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  <w:t xml:space="preserve"> </w:t>
            </w:r>
            <w:r w:rsidR="00CC6AAD" w:rsidRPr="00E56AE9"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  <w:t>I</w:t>
            </w:r>
            <w:r w:rsidR="00CC6AAD" w:rsidRPr="00E56AE9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mmobile su più piani</w:t>
            </w: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0437E813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D52FC4" w14:paraId="0268DE61" w14:textId="77777777" w:rsidTr="00107180">
        <w:tc>
          <w:tcPr>
            <w:tcW w:w="46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FD8B921" w14:textId="0783F20C" w:rsidR="00D52FC4" w:rsidRPr="00E56AE9" w:rsidRDefault="00000000" w:rsidP="0035156C">
            <w:pPr>
              <w:rPr>
                <w:rStyle w:val="Stile2"/>
                <w:color w:val="auto"/>
              </w:rPr>
            </w:pPr>
            <w:sdt>
              <w:sdtPr>
                <w:rPr>
                  <w:rFonts w:eastAsia="Times New Roman" w:cs="Times New Roman"/>
                  <w:i/>
                  <w:color w:val="40739B" w:themeColor="background2" w:themeShade="80"/>
                  <w:sz w:val="24"/>
                  <w:szCs w:val="22"/>
                  <w:lang w:eastAsia="it-IT"/>
                </w:rPr>
                <w:id w:val="-136589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FC4" w:rsidRPr="00E56AE9">
                  <w:rPr>
                    <w:rFonts w:ascii="MS Gothic" w:eastAsia="MS Gothic" w:hAnsi="MS Gothic" w:cs="Times New Roman" w:hint="eastAsia"/>
                    <w:sz w:val="24"/>
                    <w:szCs w:val="22"/>
                    <w:lang w:eastAsia="it-IT"/>
                  </w:rPr>
                  <w:t>☐</w:t>
                </w:r>
              </w:sdtContent>
            </w:sdt>
            <w:r w:rsidR="00D52FC4" w:rsidRPr="00E56AE9">
              <w:rPr>
                <w:rFonts w:asciiTheme="majorHAnsi" w:eastAsiaTheme="majorEastAsia" w:hAnsiTheme="majorHAnsi" w:cstheme="majorBidi"/>
                <w:b/>
                <w:bCs/>
                <w:caps/>
                <w:color w:val="40739B" w:themeColor="background2" w:themeShade="80"/>
                <w:sz w:val="20"/>
                <w:szCs w:val="24"/>
              </w:rPr>
              <w:t xml:space="preserve"> </w:t>
            </w:r>
            <w:r w:rsidR="00D52FC4" w:rsidRPr="00E56AE9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 xml:space="preserve">L’immobile </w:t>
            </w:r>
            <w:r w:rsidR="00D52FC4" w:rsidRPr="00E56AE9">
              <w:rPr>
                <w:rFonts w:ascii="Times New Roman" w:eastAsiaTheme="majorEastAsia" w:hAnsi="Times New Roman" w:cs="Times New Roman"/>
                <w:b/>
                <w:bCs/>
                <w:color w:val="40739B" w:themeColor="background2" w:themeShade="80"/>
                <w:sz w:val="20"/>
                <w:szCs w:val="24"/>
              </w:rPr>
              <w:t>è</w:t>
            </w:r>
            <w:r w:rsidR="00D52FC4" w:rsidRPr="00E56AE9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 xml:space="preserve"> divisibile</w:t>
            </w: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3843217F" w14:textId="77777777" w:rsidR="00D52FC4" w:rsidRDefault="00D52FC4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1195DE51" w14:textId="77777777" w:rsidTr="00525F40">
        <w:tc>
          <w:tcPr>
            <w:tcW w:w="1843" w:type="dxa"/>
            <w:tcBorders>
              <w:left w:val="single" w:sz="4" w:space="0" w:color="auto"/>
            </w:tcBorders>
          </w:tcPr>
          <w:p w14:paraId="0C27EF88" w14:textId="1BC4585D" w:rsidR="0035156C" w:rsidRPr="00FF0B5A" w:rsidRDefault="00CC6AAD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 w:rsidRPr="00E56AE9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Pertinenze</w:t>
            </w:r>
          </w:p>
        </w:tc>
        <w:tc>
          <w:tcPr>
            <w:tcW w:w="1418" w:type="dxa"/>
            <w:tcBorders>
              <w:right w:val="single" w:sz="4" w:space="0" w:color="BFBFBF" w:themeColor="background1" w:themeShade="BF"/>
            </w:tcBorders>
          </w:tcPr>
          <w:p w14:paraId="731CE20A" w14:textId="6BE962B7" w:rsidR="0035156C" w:rsidRPr="00FF0B5A" w:rsidRDefault="00CC6AAD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Superficie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right w:val="single" w:sz="4" w:space="0" w:color="auto"/>
            </w:tcBorders>
          </w:tcPr>
          <w:p w14:paraId="36187BDB" w14:textId="567E9976" w:rsidR="0035156C" w:rsidRPr="00FF0B5A" w:rsidRDefault="00CC6AAD" w:rsidP="00525F40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/>
                <w:bCs/>
                <w:color w:val="40739B" w:themeColor="background2" w:themeShade="80"/>
                <w:sz w:val="20"/>
                <w:szCs w:val="24"/>
              </w:rPr>
              <w:t>Livello di piano</w:t>
            </w: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64545035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5D7AA733" w14:textId="77777777" w:rsidTr="00525F40">
        <w:tc>
          <w:tcPr>
            <w:tcW w:w="1843" w:type="dxa"/>
            <w:tcBorders>
              <w:left w:val="single" w:sz="4" w:space="0" w:color="auto"/>
            </w:tcBorders>
          </w:tcPr>
          <w:p w14:paraId="3D7E93D4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  <w:t>GARAGE</w:t>
            </w:r>
          </w:p>
        </w:tc>
        <w:tc>
          <w:tcPr>
            <w:tcW w:w="1418" w:type="dxa"/>
            <w:tcBorders>
              <w:right w:val="single" w:sz="4" w:space="0" w:color="BFBFBF" w:themeColor="background1" w:themeShade="BF"/>
            </w:tcBorders>
          </w:tcPr>
          <w:p w14:paraId="3BFA1404" w14:textId="3B6B39F9" w:rsidR="0035156C" w:rsidRPr="00FF0B5A" w:rsidRDefault="00E56AE9" w:rsidP="0035156C">
            <w:pPr>
              <w:rPr>
                <w:rStyle w:val="Stile2"/>
                <w:color w:val="auto"/>
              </w:rPr>
            </w:pPr>
            <w:r>
              <w:rPr>
                <w:rStyle w:val="Stile2"/>
                <w:color w:val="auto"/>
              </w:rPr>
              <w:t>Segnalare m-bene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right w:val="single" w:sz="4" w:space="0" w:color="auto"/>
            </w:tcBorders>
          </w:tcPr>
          <w:p w14:paraId="03DEBBCB" w14:textId="77777777" w:rsidR="0035156C" w:rsidRPr="00FF0B5A" w:rsidRDefault="0035156C" w:rsidP="0035156C">
            <w:pPr>
              <w:rPr>
                <w:rStyle w:val="Stile2"/>
                <w:color w:val="auto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12D70229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25F1E2F2" w14:textId="77777777" w:rsidTr="00525F40">
        <w:tc>
          <w:tcPr>
            <w:tcW w:w="1843" w:type="dxa"/>
            <w:tcBorders>
              <w:left w:val="single" w:sz="4" w:space="0" w:color="auto"/>
            </w:tcBorders>
          </w:tcPr>
          <w:p w14:paraId="456D343B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  <w:t>TERRAZZA</w:t>
            </w:r>
          </w:p>
        </w:tc>
        <w:tc>
          <w:tcPr>
            <w:tcW w:w="1418" w:type="dxa"/>
            <w:tcBorders>
              <w:right w:val="single" w:sz="4" w:space="0" w:color="BFBFBF" w:themeColor="background1" w:themeShade="BF"/>
            </w:tcBorders>
          </w:tcPr>
          <w:p w14:paraId="09799A12" w14:textId="77777777" w:rsidR="0035156C" w:rsidRPr="00FF0B5A" w:rsidRDefault="0035156C" w:rsidP="0035156C">
            <w:pPr>
              <w:rPr>
                <w:rStyle w:val="Stile2"/>
                <w:color w:val="auto"/>
              </w:rPr>
            </w:pP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right w:val="single" w:sz="4" w:space="0" w:color="auto"/>
            </w:tcBorders>
          </w:tcPr>
          <w:p w14:paraId="191867D4" w14:textId="77777777" w:rsidR="0035156C" w:rsidRPr="00FF0B5A" w:rsidRDefault="0035156C" w:rsidP="0035156C">
            <w:pPr>
              <w:rPr>
                <w:rStyle w:val="Stile2"/>
                <w:color w:val="auto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5853E7D6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70042882" w14:textId="77777777" w:rsidTr="00525F40">
        <w:tc>
          <w:tcPr>
            <w:tcW w:w="1843" w:type="dxa"/>
            <w:tcBorders>
              <w:left w:val="single" w:sz="4" w:space="0" w:color="auto"/>
            </w:tcBorders>
          </w:tcPr>
          <w:p w14:paraId="4B9C2E76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  <w:t>AREA DI CORTE</w:t>
            </w:r>
          </w:p>
        </w:tc>
        <w:tc>
          <w:tcPr>
            <w:tcW w:w="1418" w:type="dxa"/>
            <w:tcBorders>
              <w:right w:val="single" w:sz="4" w:space="0" w:color="BFBFBF" w:themeColor="background1" w:themeShade="BF"/>
            </w:tcBorders>
          </w:tcPr>
          <w:p w14:paraId="41AF48D2" w14:textId="48C12167" w:rsidR="0035156C" w:rsidRPr="00FF0B5A" w:rsidRDefault="00E56AE9" w:rsidP="0035156C">
            <w:pPr>
              <w:rPr>
                <w:rStyle w:val="Stile2"/>
                <w:color w:val="auto"/>
              </w:rPr>
            </w:pPr>
            <w:r>
              <w:rPr>
                <w:rStyle w:val="Stile2"/>
                <w:color w:val="auto"/>
              </w:rPr>
              <w:t>Segnalare m-bene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right w:val="single" w:sz="4" w:space="0" w:color="auto"/>
            </w:tcBorders>
          </w:tcPr>
          <w:p w14:paraId="7C8985F7" w14:textId="77777777" w:rsidR="0035156C" w:rsidRPr="00FF0B5A" w:rsidRDefault="0035156C" w:rsidP="0035156C">
            <w:pPr>
              <w:rPr>
                <w:rStyle w:val="Stile2"/>
                <w:color w:val="auto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42E5413A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31ACBB5F" w14:textId="77777777" w:rsidTr="00525F40">
        <w:tc>
          <w:tcPr>
            <w:tcW w:w="1843" w:type="dxa"/>
            <w:tcBorders>
              <w:left w:val="single" w:sz="4" w:space="0" w:color="auto"/>
            </w:tcBorders>
          </w:tcPr>
          <w:p w14:paraId="6A92E648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  <w:t>cantina</w:t>
            </w:r>
          </w:p>
        </w:tc>
        <w:tc>
          <w:tcPr>
            <w:tcW w:w="1418" w:type="dxa"/>
            <w:tcBorders>
              <w:right w:val="single" w:sz="4" w:space="0" w:color="BFBFBF" w:themeColor="background1" w:themeShade="BF"/>
            </w:tcBorders>
          </w:tcPr>
          <w:p w14:paraId="20993718" w14:textId="342B3579" w:rsidR="0035156C" w:rsidRPr="00FF0B5A" w:rsidRDefault="00E56AE9" w:rsidP="0035156C">
            <w:pPr>
              <w:rPr>
                <w:rStyle w:val="Stile2"/>
                <w:color w:val="auto"/>
              </w:rPr>
            </w:pPr>
            <w:r>
              <w:rPr>
                <w:rStyle w:val="Stile2"/>
                <w:color w:val="auto"/>
              </w:rPr>
              <w:t>Segnalare m-bene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right w:val="single" w:sz="4" w:space="0" w:color="auto"/>
            </w:tcBorders>
          </w:tcPr>
          <w:p w14:paraId="30E34C84" w14:textId="77777777" w:rsidR="0035156C" w:rsidRPr="00FF0B5A" w:rsidRDefault="0035156C" w:rsidP="0035156C">
            <w:pPr>
              <w:rPr>
                <w:rStyle w:val="Stile2"/>
                <w:color w:val="auto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1AFB31A8" w14:textId="77777777" w:rsidR="0035156C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</w:tr>
      <w:tr w:rsidR="0035156C" w14:paraId="6BE6738C" w14:textId="77777777" w:rsidTr="00525F40">
        <w:trPr>
          <w:trHeight w:val="531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4A9CEDF9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</w:pPr>
            <w:r w:rsidRPr="00FF0B5A">
              <w:rPr>
                <w:rFonts w:asciiTheme="majorHAnsi" w:eastAsiaTheme="majorEastAsia" w:hAnsiTheme="majorHAnsi" w:cstheme="majorBidi"/>
                <w:bCs/>
                <w:i/>
                <w:caps/>
                <w:sz w:val="20"/>
                <w:szCs w:val="24"/>
              </w:rPr>
              <w:t>altro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BFBFBF" w:themeColor="background1" w:themeShade="BF"/>
            </w:tcBorders>
          </w:tcPr>
          <w:p w14:paraId="016247B9" w14:textId="78AF409D" w:rsidR="0035156C" w:rsidRPr="00FF0B5A" w:rsidRDefault="00E56AE9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  <w:r>
              <w:rPr>
                <w:rStyle w:val="Stile2"/>
                <w:color w:val="auto"/>
              </w:rPr>
              <w:t>Segnalare m-bene</w:t>
            </w:r>
          </w:p>
        </w:tc>
        <w:tc>
          <w:tcPr>
            <w:tcW w:w="1417" w:type="dxa"/>
            <w:tcBorders>
              <w:left w:val="single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326624A7" w14:textId="77777777" w:rsidR="0035156C" w:rsidRPr="00FF0B5A" w:rsidRDefault="0035156C" w:rsidP="0035156C">
            <w:pPr>
              <w:rPr>
                <w:rFonts w:asciiTheme="majorHAnsi" w:eastAsiaTheme="majorEastAsia" w:hAnsiTheme="majorHAnsi" w:cstheme="majorBidi"/>
                <w:b/>
                <w:bCs/>
                <w:i/>
                <w:caps/>
                <w:sz w:val="20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</w:tcBorders>
          </w:tcPr>
          <w:p w14:paraId="1398E719" w14:textId="77777777" w:rsidR="0035156C" w:rsidRDefault="0035156C" w:rsidP="0035156C">
            <w:pPr>
              <w:rPr>
                <w:rStyle w:val="Stile2"/>
                <w:color w:val="auto"/>
              </w:rPr>
            </w:pPr>
          </w:p>
        </w:tc>
      </w:tr>
    </w:tbl>
    <w:p w14:paraId="02EBB2AB" w14:textId="7D4F1C85" w:rsidR="00CC6AAD" w:rsidRPr="00D52FC4" w:rsidRDefault="00DB39AA" w:rsidP="00CC6AAD">
      <w:pPr>
        <w:rPr>
          <w:rFonts w:asciiTheme="majorHAnsi" w:eastAsiaTheme="majorEastAsia" w:hAnsiTheme="majorHAnsi" w:cstheme="majorBidi"/>
          <w:sz w:val="20"/>
          <w:szCs w:val="24"/>
        </w:rPr>
      </w:pPr>
      <w:r w:rsidRPr="00260CFC">
        <w:rPr>
          <w:rFonts w:asciiTheme="majorHAnsi" w:eastAsiaTheme="majorEastAsia" w:hAnsiTheme="majorHAnsi" w:cstheme="majorBidi"/>
          <w:b/>
          <w:bCs/>
          <w:color w:val="40739B" w:themeColor="background2" w:themeShade="80"/>
          <w:sz w:val="20"/>
          <w:szCs w:val="24"/>
        </w:rPr>
        <w:t>NATURA BENE:</w:t>
      </w:r>
      <w:r w:rsidR="00D52FC4">
        <w:rPr>
          <w:rFonts w:asciiTheme="majorHAnsi" w:eastAsiaTheme="majorEastAsia" w:hAnsiTheme="majorHAnsi" w:cstheme="majorBidi"/>
          <w:b/>
          <w:bCs/>
          <w:color w:val="40739B" w:themeColor="background2" w:themeShade="80"/>
          <w:sz w:val="20"/>
          <w:szCs w:val="24"/>
        </w:rPr>
        <w:t xml:space="preserve"> </w:t>
      </w:r>
      <w:r w:rsidR="00D52FC4" w:rsidRPr="00D52FC4">
        <w:rPr>
          <w:rFonts w:asciiTheme="majorHAnsi" w:eastAsiaTheme="majorEastAsia" w:hAnsiTheme="majorHAnsi" w:cstheme="majorBidi"/>
          <w:sz w:val="20"/>
          <w:szCs w:val="24"/>
        </w:rPr>
        <w:t>Bene strumentale / confisca autonoma</w:t>
      </w:r>
      <w:r w:rsidRPr="00D52FC4">
        <w:rPr>
          <w:rStyle w:val="Stile2"/>
          <w:color w:val="auto"/>
        </w:rPr>
        <w:t xml:space="preserve"> </w:t>
      </w:r>
    </w:p>
    <w:p w14:paraId="2731FC1A" w14:textId="77777777" w:rsidR="00CC6AAD" w:rsidRDefault="00CC6AAD" w:rsidP="00CC6AAD"/>
    <w:p w14:paraId="43A12AD8" w14:textId="77777777" w:rsidR="00A1361D" w:rsidRDefault="00A1361D" w:rsidP="00CC6AAD"/>
    <w:p w14:paraId="18F57032" w14:textId="77777777" w:rsidR="00A1361D" w:rsidRDefault="00A1361D" w:rsidP="00CC6AAD"/>
    <w:p w14:paraId="1ADDEBD5" w14:textId="77777777" w:rsidR="005B5940" w:rsidRDefault="005B5940" w:rsidP="00CC6AAD"/>
    <w:p w14:paraId="4134EBC6" w14:textId="776A0DB2" w:rsidR="0041334B" w:rsidRPr="00E56AE9" w:rsidRDefault="00BC0EB3" w:rsidP="001239AF">
      <w:pPr>
        <w:pStyle w:val="Titolo1"/>
        <w:jc w:val="center"/>
      </w:pPr>
      <w:r w:rsidRPr="00260CFC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65BD27" wp14:editId="14648141">
                <wp:simplePos x="0" y="0"/>
                <wp:positionH relativeFrom="page">
                  <wp:posOffset>6137113</wp:posOffset>
                </wp:positionH>
                <wp:positionV relativeFrom="margin">
                  <wp:posOffset>-281040</wp:posOffset>
                </wp:positionV>
                <wp:extent cx="1241425" cy="9989820"/>
                <wp:effectExtent l="0" t="0" r="0" b="0"/>
                <wp:wrapThrough wrapText="bothSides">
                  <wp:wrapPolygon edited="0">
                    <wp:start x="994" y="124"/>
                    <wp:lineTo x="994" y="21460"/>
                    <wp:lineTo x="20219" y="21460"/>
                    <wp:lineTo x="20219" y="124"/>
                    <wp:lineTo x="994" y="124"/>
                  </wp:wrapPolygon>
                </wp:wrapThrough>
                <wp:docPr id="8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998982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669D0859" w14:textId="77777777" w:rsidR="00107180" w:rsidRPr="00BB7CBD" w:rsidRDefault="00107180" w:rsidP="00A7386C">
                            <w:pPr>
                              <w:pStyle w:val="Stile3"/>
                              <w:jc w:val="center"/>
                            </w:pPr>
                            <w:r>
                              <w:t>FASCICOLO DOCUMENTALE</w:t>
                            </w:r>
                          </w:p>
                          <w:p w14:paraId="3A2F7B45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A98E587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6AA4641" w14:textId="77777777" w:rsidR="00107180" w:rsidRPr="008B6DE5" w:rsidRDefault="00000000" w:rsidP="0041334B">
                            <w:pPr>
                              <w:pStyle w:val="Stile1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6584962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</w:t>
                            </w:r>
                            <w:r w:rsidR="00107180">
                              <w:rPr>
                                <w:sz w:val="20"/>
                              </w:rPr>
                              <w:t>VISURA CATASTALE STORICA</w:t>
                            </w:r>
                          </w:p>
                          <w:p w14:paraId="2D562021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C1B56C5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FDCBA08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D97F0C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FEBEDC4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90D3C29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BC9E76E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BC04E70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B8DF2AE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FA3EECD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F0D1665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4211E7F" w14:textId="77777777" w:rsidR="00107180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9BC713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431150B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A012BA1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9F370DE" w14:textId="77777777" w:rsidR="00107180" w:rsidRPr="008B6DE5" w:rsidRDefault="00107180" w:rsidP="0041334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B3DC306" w14:textId="77777777" w:rsidR="00107180" w:rsidRPr="00B804C5" w:rsidRDefault="00107180" w:rsidP="0041334B"/>
                          <w:p w14:paraId="1B6F96DF" w14:textId="77777777" w:rsidR="00107180" w:rsidRPr="00B804C5" w:rsidRDefault="00107180" w:rsidP="0041334B"/>
                          <w:p w14:paraId="22FBACC0" w14:textId="77777777" w:rsidR="00107180" w:rsidRPr="00B804C5" w:rsidRDefault="00107180" w:rsidP="0041334B"/>
                          <w:p w14:paraId="2C1EFD05" w14:textId="77777777" w:rsidR="00107180" w:rsidRPr="00B804C5" w:rsidRDefault="00107180" w:rsidP="0041334B"/>
                          <w:p w14:paraId="3BDD764B" w14:textId="77777777" w:rsidR="00107180" w:rsidRPr="00B804C5" w:rsidRDefault="00107180" w:rsidP="0041334B"/>
                          <w:p w14:paraId="3A0FEE0B" w14:textId="77777777" w:rsidR="00107180" w:rsidRPr="00B804C5" w:rsidRDefault="00107180" w:rsidP="0041334B"/>
                          <w:p w14:paraId="102BEAD3" w14:textId="77777777" w:rsidR="00107180" w:rsidRPr="00B804C5" w:rsidRDefault="00107180" w:rsidP="0041334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5BD27" id="_x0000_s1027" style="position:absolute;left:0;text-align:left;margin-left:483.25pt;margin-top:-22.15pt;width:97.75pt;height:786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" filled="f" stroked="f" strokeweight="1.25pt">
                <v:textbox inset=",7.2pt,,7.2pt">
                  <w:txbxContent>
                    <w:p w14:paraId="669D0859" w14:textId="77777777" w:rsidR="00107180" w:rsidRPr="00BB7CBD" w:rsidRDefault="00107180" w:rsidP="00A7386C">
                      <w:pPr>
                        <w:pStyle w:val="Stile3"/>
                        <w:jc w:val="center"/>
                      </w:pPr>
                      <w:r>
                        <w:t>FASCICOLO DOCUMENTALE</w:t>
                      </w:r>
                    </w:p>
                    <w:p w14:paraId="3A2F7B45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4A98E587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66AA4641" w14:textId="77777777" w:rsidR="00107180" w:rsidRPr="008B6DE5" w:rsidRDefault="00107180" w:rsidP="0041334B">
                      <w:pPr>
                        <w:pStyle w:val="Stile1"/>
                        <w:jc w:val="center"/>
                        <w:rPr>
                          <w:sz w:val="18"/>
                          <w:szCs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6584962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VISURA CATASTALE STORICA</w:t>
                      </w:r>
                    </w:p>
                    <w:p w14:paraId="2D562021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5C1B56C5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1FDCBA08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71D97F0C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3FEBEDC4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590D3C29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6BC9E76E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3BC04E70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5B8DF2AE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6FA3EECD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7F0D1665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34211E7F" w14:textId="77777777" w:rsidR="00107180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759BC713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7431150B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1A012BA1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39F370DE" w14:textId="77777777" w:rsidR="00107180" w:rsidRPr="008B6DE5" w:rsidRDefault="00107180" w:rsidP="0041334B">
                      <w:pPr>
                        <w:rPr>
                          <w:sz w:val="20"/>
                        </w:rPr>
                      </w:pPr>
                    </w:p>
                    <w:p w14:paraId="4B3DC306" w14:textId="77777777" w:rsidR="00107180" w:rsidRPr="00B804C5" w:rsidRDefault="00107180" w:rsidP="0041334B"/>
                    <w:p w14:paraId="1B6F96DF" w14:textId="77777777" w:rsidR="00107180" w:rsidRPr="00B804C5" w:rsidRDefault="00107180" w:rsidP="0041334B"/>
                    <w:p w14:paraId="22FBACC0" w14:textId="77777777" w:rsidR="00107180" w:rsidRPr="00B804C5" w:rsidRDefault="00107180" w:rsidP="0041334B"/>
                    <w:p w14:paraId="2C1EFD05" w14:textId="77777777" w:rsidR="00107180" w:rsidRPr="00B804C5" w:rsidRDefault="00107180" w:rsidP="0041334B"/>
                    <w:p w14:paraId="3BDD764B" w14:textId="77777777" w:rsidR="00107180" w:rsidRPr="00B804C5" w:rsidRDefault="00107180" w:rsidP="0041334B"/>
                    <w:p w14:paraId="3A0FEE0B" w14:textId="77777777" w:rsidR="00107180" w:rsidRPr="00B804C5" w:rsidRDefault="00107180" w:rsidP="0041334B"/>
                    <w:p w14:paraId="102BEAD3" w14:textId="77777777" w:rsidR="00107180" w:rsidRPr="00B804C5" w:rsidRDefault="00107180" w:rsidP="0041334B"/>
                  </w:txbxContent>
                </v:textbox>
                <w10:wrap type="through" anchorx="page" anchory="margin"/>
              </v:rect>
            </w:pict>
          </mc:Fallback>
        </mc:AlternateContent>
      </w:r>
      <w:r w:rsidR="0059582E" w:rsidRPr="00260CFC">
        <w:t>e</w:t>
      </w:r>
      <w:r w:rsidR="0059582E" w:rsidRPr="00260CFC">
        <w:rPr>
          <w:rFonts w:asciiTheme="minorHAnsi" w:eastAsiaTheme="minorEastAsia" w:hAnsiTheme="minorHAnsi" w:cstheme="minorBidi"/>
          <w:caps w:val="0"/>
          <w:sz w:val="22"/>
          <w:szCs w:val="18"/>
        </w:rPr>
        <w:t>stremi</w:t>
      </w:r>
      <w:r w:rsidR="00F90592" w:rsidRPr="00260CFC">
        <w:rPr>
          <w:rFonts w:asciiTheme="minorHAnsi" w:eastAsiaTheme="minorEastAsia" w:hAnsiTheme="minorHAnsi" w:cstheme="minorBidi"/>
          <w:caps w:val="0"/>
          <w:sz w:val="22"/>
          <w:szCs w:val="18"/>
        </w:rPr>
        <w:t xml:space="preserve"> CATASTALI</w:t>
      </w:r>
    </w:p>
    <w:tbl>
      <w:tblPr>
        <w:tblStyle w:val="Tabellasemplice-2"/>
        <w:tblW w:w="5044" w:type="pct"/>
        <w:tblLayout w:type="fixed"/>
        <w:tblLook w:val="0620" w:firstRow="1" w:lastRow="0" w:firstColumn="0" w:lastColumn="0" w:noHBand="1" w:noVBand="1"/>
      </w:tblPr>
      <w:tblGrid>
        <w:gridCol w:w="1670"/>
        <w:gridCol w:w="913"/>
        <w:gridCol w:w="252"/>
        <w:gridCol w:w="851"/>
        <w:gridCol w:w="1338"/>
        <w:gridCol w:w="2064"/>
        <w:gridCol w:w="1751"/>
        <w:gridCol w:w="16"/>
      </w:tblGrid>
      <w:tr w:rsidR="0041334B" w:rsidRPr="0061026A" w14:paraId="600D6644" w14:textId="77777777" w:rsidTr="00FB278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" w:type="dxa"/>
          <w:trHeight w:val="300"/>
        </w:trPr>
        <w:tc>
          <w:tcPr>
            <w:tcW w:w="8839" w:type="dxa"/>
            <w:gridSpan w:val="7"/>
          </w:tcPr>
          <w:p w14:paraId="2645D51C" w14:textId="14518EBD" w:rsidR="0041334B" w:rsidRPr="0061026A" w:rsidRDefault="0041334B" w:rsidP="00F90592">
            <w:pPr>
              <w:spacing w:before="0" w:after="0"/>
              <w:ind w:left="34"/>
              <w:outlineLvl w:val="1"/>
              <w:rPr>
                <w:lang w:bidi="it-IT"/>
              </w:rPr>
            </w:pPr>
            <w:r w:rsidRPr="001D26C8">
              <w:rPr>
                <w:rFonts w:asciiTheme="majorHAnsi" w:eastAsiaTheme="majorEastAsia" w:hAnsiTheme="majorHAnsi" w:cstheme="majorBidi"/>
                <w:b w:val="0"/>
                <w:bCs w:val="0"/>
                <w:caps/>
                <w:color w:val="40739B" w:themeColor="background2" w:themeShade="80"/>
                <w:szCs w:val="22"/>
              </w:rPr>
              <w:t xml:space="preserve">DATI CATASTALI AGGIORNATI </w:t>
            </w:r>
            <w:r w:rsidR="00CC6AAD" w:rsidRPr="00CC6AAD">
              <w:rPr>
                <w:rFonts w:asciiTheme="majorHAnsi" w:eastAsiaTheme="majorEastAsia" w:hAnsiTheme="majorHAnsi" w:cstheme="majorBidi"/>
                <w:b w:val="0"/>
                <w:bCs w:val="0"/>
                <w:caps/>
                <w:color w:val="40739B" w:themeColor="background2" w:themeShade="80"/>
                <w:szCs w:val="22"/>
              </w:rPr>
              <w:t>ALLA DATA DI CONFISCA</w:t>
            </w:r>
            <w:r w:rsidRPr="001D26C8">
              <w:rPr>
                <w:rFonts w:asciiTheme="majorHAnsi" w:eastAsiaTheme="majorEastAsia" w:hAnsiTheme="majorHAnsi" w:cstheme="majorBidi"/>
                <w:b w:val="0"/>
                <w:bCs w:val="0"/>
                <w:caps/>
                <w:color w:val="40739B" w:themeColor="background2" w:themeShade="80"/>
                <w:szCs w:val="22"/>
              </w:rPr>
              <w:t>:</w:t>
            </w:r>
            <w:r w:rsidRPr="0061026A">
              <w:rPr>
                <w:lang w:bidi="it-IT"/>
              </w:rPr>
              <w:t xml:space="preserve"> </w:t>
            </w:r>
            <w:sdt>
              <w:sdtPr>
                <w:rPr>
                  <w:lang w:bidi="it-IT"/>
                </w:rPr>
                <w:id w:val="-548599375"/>
                <w:placeholder>
                  <w:docPart w:val="6271B22C16494A36B76040C2E899C150"/>
                </w:placeholder>
                <w:showingPlcHdr/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Pr="00482207">
                  <w:rPr>
                    <w:b w:val="0"/>
                    <w:i/>
                  </w:rPr>
                  <w:t>Fare clic qui per immettere una data.</w:t>
                </w:r>
              </w:sdtContent>
            </w:sdt>
          </w:p>
        </w:tc>
      </w:tr>
      <w:tr w:rsidR="0041334B" w:rsidRPr="00C609BB" w14:paraId="083F827D" w14:textId="77777777" w:rsidTr="00FF0B5A">
        <w:trPr>
          <w:gridAfter w:val="1"/>
          <w:wAfter w:w="16" w:type="dxa"/>
          <w:trHeight w:val="300"/>
        </w:trPr>
        <w:tc>
          <w:tcPr>
            <w:tcW w:w="3686" w:type="dxa"/>
            <w:gridSpan w:val="4"/>
          </w:tcPr>
          <w:p w14:paraId="7D192966" w14:textId="77777777" w:rsidR="0041334B" w:rsidRPr="00C609BB" w:rsidRDefault="0041334B" w:rsidP="00141993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>C</w:t>
            </w:r>
            <w:r w:rsidR="00CC6AAD" w:rsidRPr="00C609BB">
              <w:rPr>
                <w:color w:val="40739B" w:themeColor="background2" w:themeShade="80"/>
                <w:lang w:bidi="it-IT"/>
              </w:rPr>
              <w:t>atasto</w:t>
            </w:r>
            <w:r w:rsidRPr="00C609BB">
              <w:rPr>
                <w:color w:val="40739B" w:themeColor="background2" w:themeShade="80"/>
                <w:lang w:bidi="it-IT"/>
              </w:rPr>
              <w:t xml:space="preserve"> </w:t>
            </w:r>
            <w:sdt>
              <w:sdtPr>
                <w:rPr>
                  <w:rStyle w:val="Stile2"/>
                </w:rPr>
                <w:id w:val="552579344"/>
                <w:placeholder>
                  <w:docPart w:val="95C5490F7C764D0EA3619B1F36D7F9F5"/>
                </w:placeholder>
                <w:showingPlcHdr/>
                <w:dropDownList>
                  <w:listItem w:displayText="TERRENI" w:value="TERRENI"/>
                  <w:listItem w:displayText="FABBRICATI" w:value="FABBRICATI"/>
                  <w:listItem w:displayText="TAVOLARE" w:value="TAVOLARE"/>
                </w:dropDownList>
              </w:sdtPr>
              <w:sdtContent>
                <w:r w:rsidRPr="00C609BB">
                  <w:rPr>
                    <w:rStyle w:val="Stile2"/>
                    <w:color w:val="auto"/>
                  </w:rPr>
                  <w:t>Scegliere un elemento.</w:t>
                </w:r>
              </w:sdtContent>
            </w:sdt>
          </w:p>
        </w:tc>
        <w:tc>
          <w:tcPr>
            <w:tcW w:w="5153" w:type="dxa"/>
            <w:gridSpan w:val="3"/>
          </w:tcPr>
          <w:p w14:paraId="49562112" w14:textId="77777777" w:rsidR="0041334B" w:rsidRPr="00C609BB" w:rsidRDefault="00CC6AAD" w:rsidP="00CC6AAD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Provincia:</w:t>
            </w:r>
            <w:r w:rsidRPr="00C609BB">
              <w:rPr>
                <w:color w:val="40739B" w:themeColor="background2" w:themeShade="80"/>
                <w:lang w:bidi="it-IT"/>
              </w:rPr>
              <w:t xml:space="preserve">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-3664631"/>
                <w:placeholder>
                  <w:docPart w:val="DBD7E8126737460C98FEA095B4868A59"/>
                </w:placeholder>
                <w:showingPlcHdr/>
              </w:sdtPr>
              <w:sdtContent>
                <w:r w:rsidR="0041334B" w:rsidRPr="00C609BB">
                  <w:rPr>
                    <w:i/>
                  </w:rPr>
                  <w:t>Fare clic qui per immettere testo.</w:t>
                </w:r>
              </w:sdtContent>
            </w:sdt>
          </w:p>
        </w:tc>
      </w:tr>
      <w:tr w:rsidR="00F27B04" w:rsidRPr="00C609BB" w14:paraId="4BE41DFE" w14:textId="77777777" w:rsidTr="00D52FC4">
        <w:trPr>
          <w:gridAfter w:val="1"/>
          <w:wAfter w:w="16" w:type="dxa"/>
          <w:trHeight w:val="1103"/>
        </w:trPr>
        <w:tc>
          <w:tcPr>
            <w:tcW w:w="1670" w:type="dxa"/>
          </w:tcPr>
          <w:p w14:paraId="077DABD0" w14:textId="77777777" w:rsidR="00F27B04" w:rsidRDefault="00CC6AAD" w:rsidP="00141993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COMUNE:</w:t>
            </w:r>
          </w:p>
          <w:p w14:paraId="7B34F917" w14:textId="77777777" w:rsidR="00F27B04" w:rsidRDefault="00000000" w:rsidP="00141993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1265104262"/>
                <w:placeholder>
                  <w:docPart w:val="70200148379748C4A0FAB32085AD2662"/>
                </w:placeholder>
                <w:showingPlcHdr/>
              </w:sdtPr>
              <w:sdtContent>
                <w:r w:rsidR="00F27B04" w:rsidRPr="00C609BB">
                  <w:rPr>
                    <w:i/>
                  </w:rPr>
                  <w:t>Fare clic qui per immettere testo.</w:t>
                </w:r>
              </w:sdtContent>
            </w:sdt>
          </w:p>
        </w:tc>
        <w:tc>
          <w:tcPr>
            <w:tcW w:w="2016" w:type="dxa"/>
            <w:gridSpan w:val="3"/>
          </w:tcPr>
          <w:p w14:paraId="3A44DFD7" w14:textId="77777777" w:rsidR="00F27B04" w:rsidRDefault="00F27B04" w:rsidP="00141993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S</w:t>
            </w:r>
            <w:r w:rsidR="00CC6AAD">
              <w:rPr>
                <w:color w:val="40739B" w:themeColor="background2" w:themeShade="80"/>
                <w:lang w:bidi="it-IT"/>
              </w:rPr>
              <w:t>ezione</w:t>
            </w:r>
            <w:r w:rsidR="003A121A">
              <w:rPr>
                <w:color w:val="40739B" w:themeColor="background2" w:themeShade="80"/>
                <w:lang w:bidi="it-IT"/>
              </w:rPr>
              <w:t>:</w:t>
            </w:r>
          </w:p>
          <w:p w14:paraId="7F4C17F0" w14:textId="77777777" w:rsidR="00F27B04" w:rsidRPr="00C609BB" w:rsidRDefault="00000000" w:rsidP="00141993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840039549"/>
                <w:placeholder>
                  <w:docPart w:val="C29A428F33EC4775B666B9C3BF6EDE11"/>
                </w:placeholder>
                <w:showingPlcHdr/>
              </w:sdtPr>
              <w:sdtContent>
                <w:r w:rsidR="00F27B04" w:rsidRPr="00C609BB">
                  <w:rPr>
                    <w:i/>
                  </w:rPr>
                  <w:t>Fare clic qui per immettere testo.</w:t>
                </w:r>
              </w:sdtContent>
            </w:sdt>
          </w:p>
        </w:tc>
        <w:tc>
          <w:tcPr>
            <w:tcW w:w="1338" w:type="dxa"/>
          </w:tcPr>
          <w:p w14:paraId="253F546A" w14:textId="77777777" w:rsidR="00F27B04" w:rsidRDefault="00F27B04" w:rsidP="00141993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>FOGLIO</w:t>
            </w:r>
            <w:r w:rsidR="003A121A">
              <w:rPr>
                <w:color w:val="40739B" w:themeColor="background2" w:themeShade="80"/>
                <w:lang w:bidi="it-IT"/>
              </w:rPr>
              <w:t>:</w:t>
            </w:r>
          </w:p>
          <w:p w14:paraId="099634A9" w14:textId="77777777" w:rsidR="00F27B04" w:rsidRPr="00C609BB" w:rsidRDefault="00F27B04" w:rsidP="00141993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 xml:space="preserve">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-2011277652"/>
                <w:placeholder>
                  <w:docPart w:val="2E0BDBAA43BB44DDB3B1A8ABC762C074"/>
                </w:placeholder>
                <w:showingPlcHdr/>
              </w:sdtPr>
              <w:sdtContent>
                <w:r w:rsidRPr="00C609BB">
                  <w:rPr>
                    <w:i/>
                  </w:rPr>
                  <w:t>Fare clic qui per immettere testo.</w:t>
                </w:r>
              </w:sdtContent>
            </w:sdt>
          </w:p>
        </w:tc>
        <w:tc>
          <w:tcPr>
            <w:tcW w:w="2064" w:type="dxa"/>
          </w:tcPr>
          <w:p w14:paraId="626EFC2D" w14:textId="77777777" w:rsidR="00F27B04" w:rsidRDefault="00F27B04" w:rsidP="00345A1B">
            <w:pPr>
              <w:ind w:right="-96"/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>PARTICELLA</w:t>
            </w:r>
            <w:r w:rsidR="003A121A">
              <w:rPr>
                <w:color w:val="40739B" w:themeColor="background2" w:themeShade="80"/>
                <w:lang w:bidi="it-IT"/>
              </w:rPr>
              <w:t>:</w:t>
            </w:r>
          </w:p>
          <w:p w14:paraId="56CD40CF" w14:textId="77777777" w:rsidR="00F27B04" w:rsidRPr="00C609BB" w:rsidRDefault="00F27B04" w:rsidP="00141993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 xml:space="preserve">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1245455941"/>
                <w:placeholder>
                  <w:docPart w:val="F73F869467084FA1BAA93BEE26DD537D"/>
                </w:placeholder>
                <w:showingPlcHdr/>
              </w:sdtPr>
              <w:sdtContent>
                <w:r w:rsidRPr="00C609BB">
                  <w:rPr>
                    <w:i/>
                  </w:rPr>
                  <w:t>Fare clic qui per immettere testo.</w:t>
                </w:r>
              </w:sdtContent>
            </w:sdt>
          </w:p>
        </w:tc>
        <w:tc>
          <w:tcPr>
            <w:tcW w:w="1751" w:type="dxa"/>
          </w:tcPr>
          <w:p w14:paraId="1B3C25B6" w14:textId="77777777" w:rsidR="00F27B04" w:rsidRDefault="00F27B04" w:rsidP="00141993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>S</w:t>
            </w:r>
            <w:r w:rsidR="00CC6AAD" w:rsidRPr="00C609BB">
              <w:rPr>
                <w:color w:val="40739B" w:themeColor="background2" w:themeShade="80"/>
                <w:lang w:bidi="it-IT"/>
              </w:rPr>
              <w:t>ubalterno</w:t>
            </w:r>
            <w:r w:rsidR="003A121A">
              <w:rPr>
                <w:color w:val="40739B" w:themeColor="background2" w:themeShade="80"/>
                <w:lang w:bidi="it-IT"/>
              </w:rPr>
              <w:t>:</w:t>
            </w:r>
          </w:p>
          <w:p w14:paraId="6D7F68CB" w14:textId="77777777" w:rsidR="00F27B04" w:rsidRPr="00C609BB" w:rsidRDefault="00000000" w:rsidP="00141993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2109996845"/>
                <w:placeholder>
                  <w:docPart w:val="699BF4DB0ED04603BE4CE6F313F7C800"/>
                </w:placeholder>
                <w:showingPlcHdr/>
              </w:sdtPr>
              <w:sdtContent>
                <w:r w:rsidR="00F27B04"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</w:tr>
      <w:tr w:rsidR="00F90592" w:rsidRPr="00C609BB" w14:paraId="7169032D" w14:textId="77777777" w:rsidTr="00D52FC4">
        <w:trPr>
          <w:trHeight w:val="406"/>
        </w:trPr>
        <w:tc>
          <w:tcPr>
            <w:tcW w:w="2835" w:type="dxa"/>
            <w:gridSpan w:val="3"/>
          </w:tcPr>
          <w:p w14:paraId="095F88FF" w14:textId="77777777" w:rsidR="00F90592" w:rsidRDefault="00F90592" w:rsidP="00F90592">
            <w:pPr>
              <w:rPr>
                <w:color w:val="40739B" w:themeColor="background2" w:themeShade="80"/>
                <w:lang w:bidi="it-IT"/>
              </w:rPr>
            </w:pPr>
            <w:r w:rsidRPr="00413417">
              <w:rPr>
                <w:color w:val="40739B" w:themeColor="background2" w:themeShade="80"/>
                <w:lang w:bidi="it-IT"/>
              </w:rPr>
              <w:t>Categoria</w:t>
            </w:r>
            <w:r w:rsidR="00413417">
              <w:rPr>
                <w:color w:val="40739B" w:themeColor="background2" w:themeShade="80"/>
                <w:lang w:bidi="it-IT"/>
              </w:rPr>
              <w:t xml:space="preserve"> Catastale </w:t>
            </w:r>
            <w:r w:rsidR="0059582E">
              <w:rPr>
                <w:color w:val="40739B" w:themeColor="background2" w:themeShade="80"/>
                <w:lang w:bidi="it-IT"/>
              </w:rPr>
              <w:t>/Qualità</w:t>
            </w:r>
            <w:r w:rsidRPr="00C609BB">
              <w:rPr>
                <w:color w:val="40739B" w:themeColor="background2" w:themeShade="80"/>
                <w:lang w:bidi="it-IT"/>
              </w:rPr>
              <w:t xml:space="preserve">: </w:t>
            </w:r>
          </w:p>
          <w:p w14:paraId="31174B72" w14:textId="77777777" w:rsidR="00F90592" w:rsidRPr="00C609BB" w:rsidRDefault="00000000" w:rsidP="00F90592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2116859993"/>
                <w:placeholder>
                  <w:docPart w:val="93E88225C5EC443B8441B3DB155F78FE"/>
                </w:placeholder>
                <w:showingPlcHdr/>
              </w:sdtPr>
              <w:sdtContent>
                <w:r w:rsidR="00F90592"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  <w:tc>
          <w:tcPr>
            <w:tcW w:w="2189" w:type="dxa"/>
            <w:gridSpan w:val="2"/>
          </w:tcPr>
          <w:p w14:paraId="65B61FB7" w14:textId="77777777" w:rsidR="00F90592" w:rsidRDefault="00F90592" w:rsidP="00F90592">
            <w:pPr>
              <w:rPr>
                <w:color w:val="40739B" w:themeColor="background2" w:themeShade="80"/>
                <w:lang w:bidi="it-IT"/>
              </w:rPr>
            </w:pPr>
            <w:r w:rsidRPr="00C609BB">
              <w:rPr>
                <w:color w:val="40739B" w:themeColor="background2" w:themeShade="80"/>
                <w:lang w:bidi="it-IT"/>
              </w:rPr>
              <w:t>Classe:</w:t>
            </w:r>
            <w:r>
              <w:rPr>
                <w:color w:val="40739B" w:themeColor="background2" w:themeShade="80"/>
                <w:lang w:bidi="it-IT"/>
              </w:rPr>
              <w:t xml:space="preserve"> </w:t>
            </w:r>
          </w:p>
          <w:p w14:paraId="16EB9E61" w14:textId="77777777" w:rsidR="00F90592" w:rsidRPr="00C609BB" w:rsidRDefault="00000000" w:rsidP="00F90592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-2105867371"/>
                <w:placeholder>
                  <w:docPart w:val="3D45EB890A914E23A0D1A1047CF18EEB"/>
                </w:placeholder>
                <w:showingPlcHdr/>
              </w:sdtPr>
              <w:sdtContent>
                <w:r w:rsidR="00F90592"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  <w:tc>
          <w:tcPr>
            <w:tcW w:w="2064" w:type="dxa"/>
          </w:tcPr>
          <w:p w14:paraId="68279C1E" w14:textId="77777777" w:rsidR="00F90592" w:rsidRPr="00C609BB" w:rsidRDefault="00F90592" w:rsidP="00F90592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 xml:space="preserve">Consistenza: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114798518"/>
                <w:placeholder>
                  <w:docPart w:val="3DD2D774B43E4C85A380EA641ED2BE5C"/>
                </w:placeholder>
                <w:showingPlcHdr/>
              </w:sdtPr>
              <w:sdtContent>
                <w:r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  <w:tc>
          <w:tcPr>
            <w:tcW w:w="1767" w:type="dxa"/>
            <w:gridSpan w:val="2"/>
          </w:tcPr>
          <w:p w14:paraId="529D2388" w14:textId="77777777" w:rsidR="00F90592" w:rsidRPr="00C609BB" w:rsidRDefault="00F90592" w:rsidP="00F90592">
            <w:pPr>
              <w:ind w:right="-118"/>
              <w:rPr>
                <w:color w:val="40739B" w:themeColor="background2" w:themeShade="80"/>
                <w:lang w:bidi="it-IT"/>
              </w:rPr>
            </w:pPr>
          </w:p>
        </w:tc>
      </w:tr>
      <w:tr w:rsidR="00413417" w:rsidRPr="00C609BB" w14:paraId="7D838E2E" w14:textId="77777777" w:rsidTr="00D52FC4">
        <w:trPr>
          <w:trHeight w:val="406"/>
        </w:trPr>
        <w:tc>
          <w:tcPr>
            <w:tcW w:w="2583" w:type="dxa"/>
            <w:gridSpan w:val="2"/>
          </w:tcPr>
          <w:p w14:paraId="64ABCF54" w14:textId="77777777" w:rsidR="00413417" w:rsidRDefault="00413417" w:rsidP="00F90592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Superficie Catastale:</w:t>
            </w:r>
          </w:p>
          <w:p w14:paraId="2E3DBEA1" w14:textId="77777777" w:rsidR="00413417" w:rsidRPr="00413417" w:rsidRDefault="00000000" w:rsidP="00F90592">
            <w:pPr>
              <w:rPr>
                <w:color w:val="40739B" w:themeColor="background2" w:themeShade="80"/>
                <w:lang w:bidi="it-IT"/>
              </w:rPr>
            </w:pPr>
            <w:sdt>
              <w:sdtPr>
                <w:rPr>
                  <w:color w:val="40739B" w:themeColor="background2" w:themeShade="80"/>
                  <w:lang w:bidi="it-IT"/>
                </w:rPr>
                <w:id w:val="-249271108"/>
                <w:placeholder>
                  <w:docPart w:val="AA140B8ECA054E0494C4C27AD5AC79FB"/>
                </w:placeholder>
                <w:showingPlcHdr/>
              </w:sdtPr>
              <w:sdtContent>
                <w:r w:rsidR="00413417"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  <w:tc>
          <w:tcPr>
            <w:tcW w:w="4505" w:type="dxa"/>
            <w:gridSpan w:val="4"/>
          </w:tcPr>
          <w:p w14:paraId="11C6FCA9" w14:textId="77777777" w:rsidR="00413417" w:rsidRDefault="00413417" w:rsidP="00F90592">
            <w:pPr>
              <w:rPr>
                <w:color w:val="40739B" w:themeColor="background2" w:themeShade="80"/>
                <w:lang w:bidi="it-IT"/>
              </w:rPr>
            </w:pPr>
            <w:r w:rsidRPr="00260CFC">
              <w:rPr>
                <w:color w:val="40739B" w:themeColor="background2" w:themeShade="80"/>
                <w:lang w:bidi="it-IT"/>
              </w:rPr>
              <w:t>Superficie catastale escluse aree scoperte</w:t>
            </w:r>
            <w:r>
              <w:rPr>
                <w:color w:val="40739B" w:themeColor="background2" w:themeShade="80"/>
                <w:lang w:bidi="it-IT"/>
              </w:rPr>
              <w:t xml:space="preserve">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-888418564"/>
                <w:placeholder>
                  <w:docPart w:val="F61062F0BD9C418E9D9210D2218EFBB3"/>
                </w:placeholder>
                <w:showingPlcHdr/>
              </w:sdtPr>
              <w:sdtContent>
                <w:r w:rsidRPr="00C609BB">
                  <w:rPr>
                    <w:rStyle w:val="Stile2"/>
                    <w:color w:val="auto"/>
                  </w:rPr>
                  <w:t>Fare clic qui per immettere testo.</w:t>
                </w:r>
              </w:sdtContent>
            </w:sdt>
          </w:p>
        </w:tc>
        <w:tc>
          <w:tcPr>
            <w:tcW w:w="1767" w:type="dxa"/>
            <w:gridSpan w:val="2"/>
          </w:tcPr>
          <w:p w14:paraId="19D78E87" w14:textId="77777777" w:rsidR="00413417" w:rsidRDefault="00413417" w:rsidP="00F90592">
            <w:pPr>
              <w:ind w:right="-118"/>
              <w:rPr>
                <w:color w:val="40739B" w:themeColor="background2" w:themeShade="80"/>
                <w:lang w:bidi="it-IT"/>
              </w:rPr>
            </w:pPr>
          </w:p>
        </w:tc>
      </w:tr>
      <w:tr w:rsidR="00413417" w:rsidRPr="00C609BB" w14:paraId="04A42646" w14:textId="77777777" w:rsidTr="00505C5B">
        <w:trPr>
          <w:trHeight w:val="406"/>
        </w:trPr>
        <w:tc>
          <w:tcPr>
            <w:tcW w:w="8855" w:type="dxa"/>
            <w:gridSpan w:val="8"/>
          </w:tcPr>
          <w:p w14:paraId="3AF2834E" w14:textId="6F5F6C4E" w:rsidR="00413417" w:rsidRDefault="00D52FC4" w:rsidP="006207C5">
            <w:pPr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Rendita catastale/Reddito dominicale</w:t>
            </w:r>
            <w:r w:rsidR="00413417" w:rsidRPr="00413417">
              <w:rPr>
                <w:color w:val="40739B" w:themeColor="background2" w:themeShade="80"/>
                <w:lang w:bidi="it-IT"/>
              </w:rPr>
              <w:t xml:space="preserve">: </w:t>
            </w:r>
            <w:sdt>
              <w:sdtPr>
                <w:rPr>
                  <w:color w:val="40739B" w:themeColor="background2" w:themeShade="80"/>
                  <w:lang w:bidi="it-IT"/>
                </w:rPr>
                <w:id w:val="-1175564478"/>
                <w:placeholder>
                  <w:docPart w:val="02E71CDF35D540FAA9E3F3F3457B9E92"/>
                </w:placeholder>
                <w:showingPlcHdr/>
              </w:sdtPr>
              <w:sdtContent>
                <w:r w:rsidR="00413417" w:rsidRPr="00D52FC4">
                  <w:rPr>
                    <w:lang w:bidi="it-IT"/>
                  </w:rPr>
                  <w:t>Fare clic qui per immettere testo.</w:t>
                </w:r>
              </w:sdtContent>
            </w:sdt>
          </w:p>
        </w:tc>
      </w:tr>
      <w:tr w:rsidR="00F90592" w:rsidRPr="000E1A12" w14:paraId="7BA95744" w14:textId="77777777" w:rsidTr="00FB2787">
        <w:trPr>
          <w:gridAfter w:val="1"/>
          <w:wAfter w:w="16" w:type="dxa"/>
          <w:trHeight w:val="300"/>
        </w:trPr>
        <w:tc>
          <w:tcPr>
            <w:tcW w:w="8839" w:type="dxa"/>
            <w:gridSpan w:val="7"/>
          </w:tcPr>
          <w:p w14:paraId="1377F2C6" w14:textId="3A02B11E" w:rsidR="00F90592" w:rsidRPr="000E1A12" w:rsidRDefault="00000000" w:rsidP="00F90592">
            <w:pPr>
              <w:rPr>
                <w:vertAlign w:val="subscript"/>
                <w:lang w:bidi="it-IT"/>
              </w:rPr>
            </w:pPr>
            <w:sdt>
              <w:sdtPr>
                <w:rPr>
                  <w:rFonts w:eastAsia="Times New Roman" w:cs="Times New Roman"/>
                  <w:szCs w:val="22"/>
                  <w:lang w:eastAsia="it-IT"/>
                </w:rPr>
                <w:id w:val="-96950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0592">
                  <w:rPr>
                    <w:rFonts w:ascii="MS Gothic" w:eastAsia="MS Gothic" w:hAnsi="MS Gothic" w:cs="Times New Roman" w:hint="eastAsia"/>
                    <w:szCs w:val="22"/>
                    <w:lang w:eastAsia="it-IT"/>
                  </w:rPr>
                  <w:t>☐</w:t>
                </w:r>
              </w:sdtContent>
            </w:sdt>
            <w:r w:rsidR="00F90592">
              <w:rPr>
                <w:rFonts w:eastAsia="Times New Roman" w:cs="Times New Roman"/>
                <w:szCs w:val="22"/>
                <w:lang w:eastAsia="it-IT"/>
              </w:rPr>
              <w:t>Difformità i</w:t>
            </w:r>
            <w:r w:rsidR="00F90592" w:rsidRPr="008D369F">
              <w:rPr>
                <w:rFonts w:eastAsia="Times New Roman" w:cs="Times New Roman"/>
                <w:szCs w:val="22"/>
                <w:lang w:eastAsia="it-IT"/>
              </w:rPr>
              <w:t>dentificativo catastale</w:t>
            </w:r>
            <w:r w:rsidR="00F90592">
              <w:rPr>
                <w:rFonts w:eastAsia="Times New Roman" w:cs="Times New Roman"/>
                <w:szCs w:val="22"/>
                <w:lang w:eastAsia="it-IT"/>
              </w:rPr>
              <w:t xml:space="preserve"> segnalato su decreto di confisca con</w:t>
            </w:r>
            <w:r w:rsidR="00F90592" w:rsidRPr="008D369F">
              <w:rPr>
                <w:rFonts w:eastAsia="Times New Roman" w:cs="Times New Roman"/>
                <w:szCs w:val="22"/>
                <w:lang w:eastAsia="it-IT"/>
              </w:rPr>
              <w:t xml:space="preserve"> identificativo catastale </w:t>
            </w:r>
            <w:r w:rsidR="00F90592">
              <w:rPr>
                <w:rFonts w:eastAsia="Times New Roman" w:cs="Times New Roman"/>
                <w:szCs w:val="22"/>
                <w:lang w:eastAsia="it-IT"/>
              </w:rPr>
              <w:t>attuale</w:t>
            </w:r>
          </w:p>
        </w:tc>
      </w:tr>
      <w:tr w:rsidR="00F90592" w:rsidRPr="00C609BB" w14:paraId="5F47386A" w14:textId="77777777" w:rsidTr="00FB2787">
        <w:trPr>
          <w:gridAfter w:val="1"/>
          <w:wAfter w:w="16" w:type="dxa"/>
          <w:trHeight w:val="1526"/>
        </w:trPr>
        <w:tc>
          <w:tcPr>
            <w:tcW w:w="8839" w:type="dxa"/>
            <w:gridSpan w:val="7"/>
          </w:tcPr>
          <w:p w14:paraId="5D97C847" w14:textId="77777777" w:rsidR="00F90592" w:rsidRDefault="00F90592" w:rsidP="00F90592">
            <w:pPr>
              <w:rPr>
                <w:lang w:bidi="it-IT"/>
              </w:rPr>
            </w:pPr>
          </w:p>
          <w:p w14:paraId="36709716" w14:textId="77777777" w:rsidR="00764BD4" w:rsidRDefault="00764BD4" w:rsidP="00F90592">
            <w:pPr>
              <w:rPr>
                <w:lang w:bidi="it-IT"/>
              </w:rPr>
            </w:pPr>
          </w:p>
          <w:p w14:paraId="5CF3B6D7" w14:textId="77777777" w:rsidR="00764BD4" w:rsidRDefault="00764BD4" w:rsidP="00F90592">
            <w:pPr>
              <w:rPr>
                <w:lang w:bidi="it-IT"/>
              </w:rPr>
            </w:pPr>
          </w:p>
          <w:p w14:paraId="6296B17E" w14:textId="77777777" w:rsidR="00764BD4" w:rsidRDefault="00764BD4" w:rsidP="00F90592">
            <w:pPr>
              <w:rPr>
                <w:lang w:bidi="it-IT"/>
              </w:rPr>
            </w:pPr>
          </w:p>
          <w:p w14:paraId="64B8B1B4" w14:textId="7BB69AC0" w:rsidR="00764BD4" w:rsidRDefault="00764BD4" w:rsidP="00F90592">
            <w:pPr>
              <w:rPr>
                <w:lang w:bidi="it-IT"/>
              </w:rPr>
            </w:pPr>
          </w:p>
          <w:p w14:paraId="275BB136" w14:textId="77777777" w:rsidR="00426C75" w:rsidRDefault="00426C75" w:rsidP="00F90592">
            <w:pPr>
              <w:rPr>
                <w:lang w:bidi="it-IT"/>
              </w:rPr>
            </w:pPr>
          </w:p>
          <w:p w14:paraId="63976630" w14:textId="77777777" w:rsidR="00764BD4" w:rsidRDefault="00764BD4" w:rsidP="00F90592">
            <w:pPr>
              <w:rPr>
                <w:lang w:bidi="it-IT"/>
              </w:rPr>
            </w:pPr>
          </w:p>
          <w:p w14:paraId="7D178B7F" w14:textId="77777777" w:rsidR="00764BD4" w:rsidRDefault="00764BD4" w:rsidP="00F90592">
            <w:pPr>
              <w:rPr>
                <w:lang w:bidi="it-IT"/>
              </w:rPr>
            </w:pPr>
          </w:p>
          <w:p w14:paraId="0427B072" w14:textId="77777777" w:rsidR="00764BD4" w:rsidRDefault="00764BD4" w:rsidP="00F90592">
            <w:pPr>
              <w:rPr>
                <w:lang w:bidi="it-IT"/>
              </w:rPr>
            </w:pPr>
          </w:p>
          <w:p w14:paraId="3E31D260" w14:textId="77777777" w:rsidR="00764BD4" w:rsidRDefault="00764BD4" w:rsidP="00F90592">
            <w:pPr>
              <w:rPr>
                <w:lang w:bidi="it-IT"/>
              </w:rPr>
            </w:pPr>
          </w:p>
          <w:p w14:paraId="48FAA4AE" w14:textId="6AB38097" w:rsidR="00764BD4" w:rsidRDefault="00764BD4" w:rsidP="00F90592">
            <w:pPr>
              <w:rPr>
                <w:lang w:bidi="it-IT"/>
              </w:rPr>
            </w:pPr>
          </w:p>
          <w:p w14:paraId="035916A6" w14:textId="31AC0CB6" w:rsidR="00D52FC4" w:rsidRDefault="00D52FC4" w:rsidP="00F90592">
            <w:pPr>
              <w:rPr>
                <w:lang w:bidi="it-IT"/>
              </w:rPr>
            </w:pPr>
          </w:p>
          <w:p w14:paraId="307064A8" w14:textId="77777777" w:rsidR="00D52FC4" w:rsidRDefault="00D52FC4" w:rsidP="00F90592">
            <w:pPr>
              <w:rPr>
                <w:lang w:bidi="it-IT"/>
              </w:rPr>
            </w:pPr>
          </w:p>
          <w:p w14:paraId="711D79F7" w14:textId="77777777" w:rsidR="00764BD4" w:rsidRDefault="00764BD4" w:rsidP="00F90592">
            <w:pPr>
              <w:rPr>
                <w:lang w:bidi="it-IT"/>
              </w:rPr>
            </w:pPr>
          </w:p>
          <w:p w14:paraId="3ED16267" w14:textId="77777777" w:rsidR="00764BD4" w:rsidRDefault="00764BD4" w:rsidP="00F90592">
            <w:pPr>
              <w:rPr>
                <w:lang w:bidi="it-IT"/>
              </w:rPr>
            </w:pPr>
          </w:p>
          <w:p w14:paraId="2E6BBBB5" w14:textId="77777777" w:rsidR="00764BD4" w:rsidRDefault="00764BD4" w:rsidP="00F90592">
            <w:pPr>
              <w:rPr>
                <w:lang w:bidi="it-IT"/>
              </w:rPr>
            </w:pPr>
          </w:p>
          <w:p w14:paraId="21BC9370" w14:textId="77777777" w:rsidR="00764BD4" w:rsidRDefault="00764BD4" w:rsidP="00F90592">
            <w:pPr>
              <w:rPr>
                <w:lang w:bidi="it-IT"/>
              </w:rPr>
            </w:pPr>
          </w:p>
          <w:p w14:paraId="37D3136A" w14:textId="03AA2908" w:rsidR="00764BD4" w:rsidRDefault="00764BD4" w:rsidP="00F90592">
            <w:pPr>
              <w:rPr>
                <w:lang w:bidi="it-IT"/>
              </w:rPr>
            </w:pPr>
          </w:p>
          <w:p w14:paraId="31F4C52A" w14:textId="163CAB03" w:rsidR="00426C75" w:rsidRDefault="00426C75" w:rsidP="00F90592">
            <w:pPr>
              <w:rPr>
                <w:lang w:bidi="it-IT"/>
              </w:rPr>
            </w:pPr>
          </w:p>
          <w:p w14:paraId="307941E5" w14:textId="77777777" w:rsidR="00426C75" w:rsidRDefault="00426C75" w:rsidP="00F90592">
            <w:pPr>
              <w:rPr>
                <w:lang w:bidi="it-IT"/>
              </w:rPr>
            </w:pPr>
          </w:p>
          <w:p w14:paraId="058876EE" w14:textId="229057F8" w:rsidR="00764BD4" w:rsidRPr="00C609BB" w:rsidRDefault="00764BD4" w:rsidP="00F90592">
            <w:pPr>
              <w:rPr>
                <w:lang w:bidi="it-IT"/>
              </w:rPr>
            </w:pPr>
          </w:p>
        </w:tc>
      </w:tr>
    </w:tbl>
    <w:p w14:paraId="4A4C1DF0" w14:textId="5761DF03" w:rsidR="00BC0EB3" w:rsidRPr="0046163A" w:rsidRDefault="00764BD4" w:rsidP="0036258D">
      <w:pPr>
        <w:pStyle w:val="Stile1"/>
      </w:pPr>
      <w:r>
        <w:rPr>
          <w:noProof/>
          <w:sz w:val="26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6DB109" wp14:editId="61A120B2">
                <wp:simplePos x="0" y="0"/>
                <wp:positionH relativeFrom="column">
                  <wp:posOffset>5749925</wp:posOffset>
                </wp:positionH>
                <wp:positionV relativeFrom="paragraph">
                  <wp:posOffset>-1018540</wp:posOffset>
                </wp:positionV>
                <wp:extent cx="94506" cy="19769346"/>
                <wp:effectExtent l="0" t="0" r="20320" b="24130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06" cy="19769346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D7C05" id="Connettore 1 1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75pt,-80.2pt" to="460.2pt,14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" strokecolor="#7f7f7f">
                <v:stroke dashstyle="1 1" endcap="round"/>
              </v:line>
            </w:pict>
          </mc:Fallback>
        </mc:AlternateContent>
      </w:r>
      <w:r w:rsidR="00BC0EB3">
        <w:t>PROFILO TECNICO – Stato e criticità</w:t>
      </w:r>
      <w:r w:rsidR="000F4F4E">
        <w:t>*</w:t>
      </w:r>
    </w:p>
    <w:p w14:paraId="43E6A782" w14:textId="5586208C" w:rsidR="00B6696E" w:rsidRPr="00E56AE9" w:rsidRDefault="00B6696E" w:rsidP="00EB72D0">
      <w:pPr>
        <w:pStyle w:val="Titolo3"/>
        <w:pBdr>
          <w:bottom w:val="single" w:sz="4" w:space="1" w:color="auto"/>
        </w:pBdr>
        <w:spacing w:after="0"/>
        <w:jc w:val="center"/>
        <w:rPr>
          <w:rFonts w:asciiTheme="minorHAnsi" w:eastAsiaTheme="minorEastAsia" w:hAnsiTheme="minorHAnsi" w:cstheme="minorBidi"/>
          <w:color w:val="40739B" w:themeColor="background2" w:themeShade="80"/>
        </w:rPr>
      </w:pPr>
      <w:r w:rsidRPr="00E56AE9">
        <w:rPr>
          <w:rFonts w:asciiTheme="minorHAnsi" w:eastAsiaTheme="minorEastAsia" w:hAnsiTheme="minorHAnsi" w:cstheme="minorBidi"/>
          <w:color w:val="40739B" w:themeColor="background2" w:themeShade="80"/>
        </w:rPr>
        <w:t>DATI URBANISTICI</w:t>
      </w:r>
    </w:p>
    <w:p w14:paraId="02B4F67B" w14:textId="22837D58" w:rsidR="00C55893" w:rsidRPr="00E56AE9" w:rsidRDefault="00C55893" w:rsidP="00C55893">
      <w:pPr>
        <w:rPr>
          <w:rStyle w:val="Stile2"/>
          <w:i w:val="0"/>
        </w:rPr>
      </w:pPr>
      <w:r w:rsidRPr="00260CFC">
        <w:rPr>
          <w:rStyle w:val="Stile2"/>
        </w:rPr>
        <w:t>Zona</w:t>
      </w:r>
      <w:r w:rsidR="00764BD4" w:rsidRPr="00260CFC">
        <w:rPr>
          <w:rStyle w:val="Stile2"/>
        </w:rPr>
        <w:t>:</w:t>
      </w:r>
      <w:r w:rsidR="00764BD4" w:rsidRPr="00E56AE9">
        <w:rPr>
          <w:rStyle w:val="Stile2"/>
        </w:rPr>
        <w:t xml:space="preserve"> </w:t>
      </w:r>
      <w:r w:rsidR="00764BD4" w:rsidRPr="00E56AE9">
        <w:rPr>
          <w:rStyle w:val="Stile2"/>
          <w:color w:val="auto"/>
        </w:rPr>
        <w:t>Urbana centrale/ Urbana periferica / Industriale – commerciale / rurale</w:t>
      </w:r>
      <w:r w:rsidRPr="00E56AE9">
        <w:rPr>
          <w:rStyle w:val="Stile2"/>
          <w:color w:val="auto"/>
        </w:rPr>
        <w:t xml:space="preserve">    </w:t>
      </w:r>
      <w:r w:rsidRPr="00E56AE9">
        <w:rPr>
          <w:rStyle w:val="Stile2"/>
        </w:rPr>
        <w:t>Note sull’ubicazione:</w:t>
      </w:r>
      <w:r w:rsidRPr="00E56AE9">
        <w:rPr>
          <w:i/>
          <w:color w:val="40739B" w:themeColor="background2" w:themeShade="80"/>
          <w:lang w:bidi="it-IT"/>
        </w:rPr>
        <w:t xml:space="preserve"> </w:t>
      </w:r>
    </w:p>
    <w:p w14:paraId="34775EE8" w14:textId="2C5CF494" w:rsidR="00764BD4" w:rsidRPr="00E56AE9" w:rsidRDefault="00764BD4" w:rsidP="00764BD4">
      <w:pPr>
        <w:rPr>
          <w:color w:val="40739B" w:themeColor="background2" w:themeShade="80"/>
          <w14:textOutline w14:w="9525" w14:cap="rnd" w14:cmpd="sng" w14:algn="ctr">
            <w14:noFill/>
            <w14:prstDash w14:val="solid"/>
            <w14:bevel/>
          </w14:textOutline>
        </w:rPr>
      </w:pPr>
      <w:r w:rsidRPr="00E56AE9">
        <w:rPr>
          <w:color w:val="40739B" w:themeColor="background2" w:themeShade="80"/>
          <w14:textOutline w14:w="9525" w14:cap="rnd" w14:cmpd="sng" w14:algn="ctr">
            <w14:noFill/>
            <w14:prstDash w14:val="solid"/>
            <w14:bevel/>
          </w14:textOutline>
        </w:rPr>
        <w:t>ANNO DI COSTRUZIONE:</w:t>
      </w:r>
      <w:r w:rsidRPr="00E56AE9">
        <w:rPr>
          <w:rStyle w:val="Stile2"/>
          <w:color w:val="D9D9D9" w:themeColor="background1" w:themeShade="D9"/>
        </w:rPr>
        <w:t xml:space="preserve"> </w:t>
      </w:r>
      <w:sdt>
        <w:sdtPr>
          <w:rPr>
            <w:rStyle w:val="Stile2"/>
            <w:color w:val="auto"/>
          </w:rPr>
          <w:id w:val="619119964"/>
          <w:placeholder>
            <w:docPart w:val="218CB7EABFDB4AE1A6B9DECB8E80C78A"/>
          </w:placeholder>
          <w:text/>
        </w:sdtPr>
        <w:sdtContent>
          <w:r w:rsidRPr="00E56AE9">
            <w:rPr>
              <w:rStyle w:val="Stile2"/>
              <w:color w:val="auto"/>
            </w:rPr>
            <w:t>________</w:t>
          </w:r>
        </w:sdtContent>
      </w:sdt>
      <w:r w:rsidRPr="00E56AE9">
        <w:rPr>
          <w:rStyle w:val="Stile2"/>
          <w:color w:val="auto"/>
        </w:rPr>
        <w:t xml:space="preserve">                  </w:t>
      </w:r>
      <w:sdt>
        <w:sdtPr>
          <w:rPr>
            <w:color w:val="40739B" w:themeColor="background2" w:themeShade="80"/>
          </w:rPr>
          <w:id w:val="-756664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6AE9">
            <w:rPr>
              <w:rFonts w:ascii="MS Gothic" w:eastAsia="MS Gothic" w:hAnsi="MS Gothic" w:hint="eastAsia"/>
              <w:color w:val="40739B" w:themeColor="background2" w:themeShade="80"/>
            </w:rPr>
            <w:t>☐</w:t>
          </w:r>
        </w:sdtContent>
      </w:sdt>
      <w:r w:rsidRPr="00E56AE9">
        <w:rPr>
          <w:color w:val="40739B" w:themeColor="background2" w:themeShade="80"/>
        </w:rPr>
        <w:t xml:space="preserve"> Post 01/09/1967                                 </w:t>
      </w:r>
    </w:p>
    <w:p w14:paraId="52BD7852" w14:textId="1205B94E" w:rsidR="00D2731F" w:rsidRPr="00D2731F" w:rsidRDefault="00764BD4" w:rsidP="00EB72D0">
      <w:pPr>
        <w:rPr>
          <w:rStyle w:val="Stile2"/>
          <w:i w:val="0"/>
          <w:color w:val="auto"/>
        </w:rPr>
      </w:pPr>
      <w:r w:rsidRPr="00D2731F">
        <w:rPr>
          <w:rStyle w:val="Stile2"/>
          <w:color w:val="auto"/>
        </w:rPr>
        <w:t>L’immobile</w:t>
      </w:r>
      <w:r w:rsidR="00D2731F">
        <w:rPr>
          <w:rStyle w:val="Stile2"/>
          <w:color w:val="auto"/>
        </w:rPr>
        <w:t xml:space="preserve"> </w:t>
      </w:r>
      <w:r w:rsidRPr="00D2731F">
        <w:rPr>
          <w:rStyle w:val="Stile2"/>
          <w:color w:val="auto"/>
        </w:rPr>
        <w:t>è gravato da abusi insanabili</w:t>
      </w:r>
      <w:r w:rsidR="00D2731F">
        <w:rPr>
          <w:rStyle w:val="Stile2"/>
          <w:color w:val="auto"/>
        </w:rPr>
        <w:t xml:space="preserve">/ </w:t>
      </w:r>
      <w:r w:rsidR="00D2731F" w:rsidRPr="00D2731F">
        <w:rPr>
          <w:rStyle w:val="Stile2"/>
          <w:color w:val="auto"/>
        </w:rPr>
        <w:t>L’immobile è gravato da abusi sanabili</w:t>
      </w:r>
      <w:r w:rsidR="00D2731F">
        <w:rPr>
          <w:rStyle w:val="Stile2"/>
          <w:color w:val="auto"/>
        </w:rPr>
        <w:t xml:space="preserve"> /</w:t>
      </w:r>
      <w:r w:rsidR="00D2731F">
        <w:rPr>
          <w:rStyle w:val="Stile2"/>
          <w:i w:val="0"/>
          <w:color w:val="auto"/>
        </w:rPr>
        <w:t>L</w:t>
      </w:r>
      <w:r w:rsidR="00D2731F" w:rsidRPr="00D2731F">
        <w:rPr>
          <w:rStyle w:val="Stile2"/>
          <w:i w:val="0"/>
          <w:color w:val="auto"/>
        </w:rPr>
        <w:t>’immobile è conforme ai titoli edilizi autorizzati dal comune</w:t>
      </w:r>
    </w:p>
    <w:p w14:paraId="3905176B" w14:textId="77777777" w:rsidR="00096133" w:rsidRPr="00E56AE9" w:rsidRDefault="00764BD4" w:rsidP="00EB72D0">
      <w:pPr>
        <w:rPr>
          <w:rStyle w:val="Stile2"/>
        </w:rPr>
      </w:pPr>
      <w:r w:rsidRPr="00E56AE9">
        <w:rPr>
          <w:rStyle w:val="Stile2"/>
        </w:rPr>
        <w:t>Note:</w:t>
      </w:r>
    </w:p>
    <w:tbl>
      <w:tblPr>
        <w:tblStyle w:val="Relazione"/>
        <w:tblW w:w="8800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8800"/>
      </w:tblGrid>
      <w:tr w:rsidR="00096133" w:rsidRPr="00E56AE9" w14:paraId="7B47273D" w14:textId="77777777" w:rsidTr="00D52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00" w:type="dxa"/>
            <w:tcBorders>
              <w:bottom w:val="single" w:sz="4" w:space="0" w:color="auto"/>
            </w:tcBorders>
          </w:tcPr>
          <w:p w14:paraId="3048FE0E" w14:textId="43B01799" w:rsidR="00096133" w:rsidRPr="00E56AE9" w:rsidRDefault="00096133" w:rsidP="00107180">
            <w:pPr>
              <w:pStyle w:val="Titolo5"/>
              <w:spacing w:before="0"/>
              <w:jc w:val="center"/>
              <w:rPr>
                <w:b w:val="0"/>
                <w:bCs w:val="0"/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56AE9">
              <w:rPr>
                <w:b w:val="0"/>
                <w:bCs w:val="0"/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DESTINAZIONE D’USO</w:t>
            </w:r>
          </w:p>
        </w:tc>
      </w:tr>
      <w:tr w:rsidR="00096133" w:rsidRPr="00E56AE9" w14:paraId="26B099E9" w14:textId="77777777" w:rsidTr="00D52FC4">
        <w:tc>
          <w:tcPr>
            <w:tcW w:w="8800" w:type="dxa"/>
            <w:tcBorders>
              <w:top w:val="single" w:sz="4" w:space="0" w:color="auto"/>
            </w:tcBorders>
          </w:tcPr>
          <w:p w14:paraId="7453D550" w14:textId="5460F965" w:rsidR="00525F40" w:rsidRPr="00E56AE9" w:rsidRDefault="00525F40" w:rsidP="00107180">
            <w:pPr>
              <w:spacing w:after="0"/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</w:rPr>
            </w:pPr>
            <w:r w:rsidRPr="00E56AE9">
              <w:rPr>
                <w:bCs/>
                <w:color w:val="40739B" w:themeColor="background2" w:themeShade="80"/>
              </w:rPr>
              <w:t>Conformità catastale</w:t>
            </w:r>
            <w:r w:rsidR="00096133" w:rsidRPr="00E56AE9">
              <w:rPr>
                <w:bCs/>
                <w:color w:val="40739B" w:themeColor="background2" w:themeShade="80"/>
              </w:rPr>
              <w:t>:</w:t>
            </w:r>
            <w:r w:rsidR="00096133" w:rsidRPr="00E56AE9">
              <w:rPr>
                <w:rFonts w:ascii="MS Gothic" w:eastAsia="MS Gothic" w:hAnsi="MS Gothic" w:cs="Times New Roman"/>
                <w:bCs/>
                <w:color w:val="94A088" w:themeColor="accent6"/>
                <w:sz w:val="24"/>
                <w:szCs w:val="22"/>
                <w:lang w:eastAsia="it-IT"/>
              </w:rPr>
              <w:t xml:space="preserve"> </w:t>
            </w:r>
            <w:sdt>
              <w:sdtPr>
                <w:rPr>
                  <w:rFonts w:asciiTheme="majorHAnsi" w:eastAsiaTheme="majorEastAsia" w:hAnsiTheme="majorHAnsi" w:cstheme="majorBidi"/>
                  <w:bCs/>
                  <w:color w:val="40739B" w:themeColor="background2" w:themeShade="80"/>
                </w:rPr>
                <w:id w:val="1876042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6133" w:rsidRPr="00E56AE9">
                  <w:rPr>
                    <w:rFonts w:ascii="Segoe UI Symbol" w:eastAsiaTheme="majorEastAsia" w:hAnsi="Segoe UI Symbol" w:cs="Segoe UI Symbol"/>
                    <w:bCs/>
                    <w:color w:val="40739B" w:themeColor="background2" w:themeShade="80"/>
                  </w:rPr>
                  <w:t>☐</w:t>
                </w:r>
              </w:sdtContent>
            </w:sdt>
            <w:r w:rsidR="00096133" w:rsidRPr="00E56AE9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</w:rPr>
              <w:t xml:space="preserve"> Corretto inserimento in mappa</w:t>
            </w:r>
          </w:p>
          <w:p w14:paraId="73B94C4A" w14:textId="5AC00797" w:rsidR="00096133" w:rsidRPr="00E56AE9" w:rsidRDefault="00000000" w:rsidP="00107180">
            <w:pPr>
              <w:spacing w:after="0"/>
              <w:rPr>
                <w:bCs/>
                <w:color w:val="40739B" w:themeColor="background2" w:themeShade="80"/>
              </w:rPr>
            </w:pPr>
            <w:sdt>
              <w:sdtPr>
                <w:rPr>
                  <w:rFonts w:asciiTheme="majorHAnsi" w:eastAsiaTheme="majorEastAsia" w:hAnsiTheme="majorHAnsi" w:cstheme="majorBidi"/>
                  <w:bCs/>
                  <w:color w:val="40739B" w:themeColor="background2" w:themeShade="80"/>
                </w:rPr>
                <w:id w:val="-76738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96133" w:rsidRPr="00E56AE9">
                  <w:rPr>
                    <w:rFonts w:ascii="Segoe UI Symbol" w:eastAsiaTheme="majorEastAsia" w:hAnsi="Segoe UI Symbol" w:cs="Segoe UI Symbol"/>
                    <w:bCs/>
                    <w:color w:val="40739B" w:themeColor="background2" w:themeShade="80"/>
                  </w:rPr>
                  <w:t>☐</w:t>
                </w:r>
              </w:sdtContent>
            </w:sdt>
            <w:r w:rsidR="00096133" w:rsidRPr="00E56AE9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</w:rPr>
              <w:t xml:space="preserve"> Conformità </w:t>
            </w:r>
            <w:r w:rsidR="0017476F" w:rsidRPr="0017476F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</w:rPr>
              <w:t>alla planimetria depositata nei pubblici registri immobiliari</w:t>
            </w:r>
          </w:p>
        </w:tc>
      </w:tr>
      <w:tr w:rsidR="00096133" w:rsidRPr="00E56AE9" w14:paraId="41D5CF0C" w14:textId="77777777" w:rsidTr="00D52FC4">
        <w:tc>
          <w:tcPr>
            <w:tcW w:w="8800" w:type="dxa"/>
          </w:tcPr>
          <w:p w14:paraId="79CA4BC0" w14:textId="57864063" w:rsidR="00096133" w:rsidRPr="00E56AE9" w:rsidRDefault="00096133" w:rsidP="00107180">
            <w:pPr>
              <w:rPr>
                <w:rFonts w:asciiTheme="majorHAnsi" w:eastAsiaTheme="majorEastAsia" w:hAnsiTheme="majorHAnsi" w:cstheme="majorBidi"/>
                <w:bCs/>
              </w:rPr>
            </w:pPr>
            <w:r w:rsidRPr="00E56AE9">
              <w:rPr>
                <w:bCs/>
                <w:color w:val="40739B" w:themeColor="background2" w:themeShade="80"/>
                <w:u w:val="single"/>
              </w:rPr>
              <w:t>Destinazione d’uso attuale prevalente dell’immobile:</w:t>
            </w:r>
            <w:r w:rsidRPr="00E56AE9">
              <w:rPr>
                <w:bCs/>
              </w:rPr>
              <w:t xml:space="preserve"> r</w:t>
            </w:r>
            <w:r w:rsidRPr="00E56AE9">
              <w:rPr>
                <w:rFonts w:asciiTheme="majorHAnsi" w:eastAsiaTheme="majorEastAsia" w:hAnsiTheme="majorHAnsi" w:cstheme="majorBidi"/>
                <w:bCs/>
              </w:rPr>
              <w:t>esidenziale/uffici/commerciale/box/industriale/ricettivo/agricolo</w:t>
            </w:r>
          </w:p>
          <w:p w14:paraId="60C910CA" w14:textId="2E1EDF20" w:rsidR="00096133" w:rsidRDefault="00096133" w:rsidP="00107180">
            <w:pPr>
              <w:rPr>
                <w:rFonts w:asciiTheme="majorHAnsi" w:eastAsiaTheme="majorEastAsia" w:hAnsiTheme="majorHAnsi" w:cstheme="majorBidi"/>
                <w:bCs/>
              </w:rPr>
            </w:pPr>
            <w:r w:rsidRPr="00E56AE9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  <w:u w:val="single"/>
              </w:rPr>
              <w:t xml:space="preserve">Destinazioni d’uso previste dai piani urbanistici: </w:t>
            </w:r>
            <w:r w:rsidRPr="00E56AE9">
              <w:rPr>
                <w:rFonts w:asciiTheme="majorHAnsi" w:eastAsiaTheme="majorEastAsia" w:hAnsiTheme="majorHAnsi" w:cstheme="majorBidi"/>
                <w:bCs/>
              </w:rPr>
              <w:t>Residenziale/uffici/commerciale/industriale/ricettivo/agricolo</w:t>
            </w:r>
          </w:p>
          <w:p w14:paraId="1C9601F5" w14:textId="71A1B80F" w:rsidR="00096133" w:rsidRPr="0017476F" w:rsidRDefault="00B8549C" w:rsidP="00107180">
            <w:pPr>
              <w:rPr>
                <w:rFonts w:asciiTheme="majorHAnsi" w:eastAsiaTheme="majorEastAsia" w:hAnsiTheme="majorHAnsi" w:cstheme="majorBidi"/>
                <w:bCs/>
              </w:rPr>
            </w:pPr>
            <w:r w:rsidRPr="00B8549C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  <w:u w:val="single"/>
              </w:rPr>
              <w:t>Attività compatibili co</w:t>
            </w:r>
            <w:r w:rsidR="00D2731F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  <w:u w:val="single"/>
              </w:rPr>
              <w:t xml:space="preserve">n </w:t>
            </w:r>
            <w:r w:rsidRPr="00B8549C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  <w:u w:val="single"/>
              </w:rPr>
              <w:t>i luoghi:</w:t>
            </w:r>
            <w:r w:rsidR="00D2731F">
              <w:rPr>
                <w:rFonts w:asciiTheme="majorHAnsi" w:eastAsiaTheme="majorEastAsia" w:hAnsiTheme="majorHAnsi" w:cstheme="majorBidi"/>
                <w:bCs/>
                <w:color w:val="40739B" w:themeColor="background2" w:themeShade="80"/>
                <w:u w:val="single"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Residenz</w:t>
            </w:r>
            <w:r w:rsidR="0017476F">
              <w:rPr>
                <w:rFonts w:asciiTheme="majorHAnsi" w:eastAsiaTheme="majorEastAsia" w:hAnsiTheme="majorHAnsi" w:cstheme="majorBidi"/>
                <w:bCs/>
              </w:rPr>
              <w:t>i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ale / uffici / laboratorio /</w:t>
            </w:r>
            <w:r w:rsidR="00D2731F">
              <w:rPr>
                <w:rFonts w:asciiTheme="majorHAnsi" w:eastAsiaTheme="majorEastAsia" w:hAnsiTheme="majorHAnsi" w:cstheme="majorBidi"/>
                <w:bCs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industriale</w:t>
            </w:r>
            <w:r w:rsidR="00D2731F">
              <w:rPr>
                <w:rFonts w:asciiTheme="majorHAnsi" w:eastAsiaTheme="majorEastAsia" w:hAnsiTheme="majorHAnsi" w:cstheme="majorBidi"/>
                <w:bCs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/</w:t>
            </w:r>
            <w:r w:rsidR="00D2731F">
              <w:rPr>
                <w:rFonts w:asciiTheme="majorHAnsi" w:eastAsiaTheme="majorEastAsia" w:hAnsiTheme="majorHAnsi" w:cstheme="majorBidi"/>
                <w:bCs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ricettivo</w:t>
            </w:r>
            <w:r w:rsidR="00D2731F">
              <w:rPr>
                <w:rFonts w:asciiTheme="majorHAnsi" w:eastAsiaTheme="majorEastAsia" w:hAnsiTheme="majorHAnsi" w:cstheme="majorBidi"/>
                <w:bCs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/</w:t>
            </w:r>
            <w:r w:rsidR="00D2731F">
              <w:rPr>
                <w:rFonts w:asciiTheme="majorHAnsi" w:eastAsiaTheme="majorEastAsia" w:hAnsiTheme="majorHAnsi" w:cstheme="majorBidi"/>
                <w:bCs/>
              </w:rPr>
              <w:t xml:space="preserve"> </w:t>
            </w:r>
            <w:r w:rsidRPr="00B8549C">
              <w:rPr>
                <w:rFonts w:asciiTheme="majorHAnsi" w:eastAsiaTheme="majorEastAsia" w:hAnsiTheme="majorHAnsi" w:cstheme="majorBidi"/>
                <w:bCs/>
              </w:rPr>
              <w:t>sanitario</w:t>
            </w:r>
            <w:r w:rsidR="00FE352C">
              <w:rPr>
                <w:rFonts w:asciiTheme="majorHAnsi" w:eastAsiaTheme="majorEastAsia" w:hAnsiTheme="majorHAnsi" w:cstheme="majorBidi"/>
                <w:bCs/>
              </w:rPr>
              <w:t xml:space="preserve"> / educativo / ricreativo /assistenziale</w:t>
            </w:r>
          </w:p>
        </w:tc>
      </w:tr>
    </w:tbl>
    <w:p w14:paraId="05ADC481" w14:textId="28733F33" w:rsidR="00505C5B" w:rsidRPr="00E56AE9" w:rsidRDefault="00FF0B5A" w:rsidP="00EB72D0">
      <w:pPr>
        <w:rPr>
          <w:i/>
          <w:color w:val="40739B" w:themeColor="background2" w:themeShade="80"/>
        </w:rPr>
      </w:pPr>
      <w:r w:rsidRPr="00E56AE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69AC5E" wp14:editId="4A78F2B4">
                <wp:simplePos x="0" y="0"/>
                <wp:positionH relativeFrom="page">
                  <wp:posOffset>6294945</wp:posOffset>
                </wp:positionH>
                <wp:positionV relativeFrom="page">
                  <wp:posOffset>123190</wp:posOffset>
                </wp:positionV>
                <wp:extent cx="1241425" cy="10031095"/>
                <wp:effectExtent l="0" t="0" r="0" b="0"/>
                <wp:wrapThrough wrapText="bothSides">
                  <wp:wrapPolygon edited="0">
                    <wp:start x="994" y="123"/>
                    <wp:lineTo x="994" y="21454"/>
                    <wp:lineTo x="20219" y="21454"/>
                    <wp:lineTo x="20219" y="123"/>
                    <wp:lineTo x="994" y="123"/>
                  </wp:wrapPolygon>
                </wp:wrapThrough>
                <wp:docPr id="51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100310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1BA2ED0E" w14:textId="7C4F451F" w:rsidR="00107180" w:rsidRPr="00A7386C" w:rsidRDefault="00107180" w:rsidP="00A7386C">
                            <w:pPr>
                              <w:pStyle w:val="Stile3"/>
                              <w:jc w:val="center"/>
                            </w:pPr>
                            <w:r>
                              <w:t>FASCICOLO DOCUMENTALE</w:t>
                            </w:r>
                          </w:p>
                          <w:p w14:paraId="546CEBB4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9B4C60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DCE05F8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3C7E81E" w14:textId="09287120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F8891A5" w14:textId="6548498C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13A5B33" w14:textId="56C9771D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9EB673C" w14:textId="26E4182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77F6238" w14:textId="0CE7ADDA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053DD1" w14:textId="4274DE4B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880C268" w14:textId="1EAEDD7C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5739F63" w14:textId="2FB65B6D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1DE42DD" w14:textId="46B7B8BB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136AA5E" w14:textId="793286C0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2687335" w14:textId="1C186AAF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FC1786A" w14:textId="6C35673A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7C60B7D" w14:textId="63B39825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BE0A632" w14:textId="7454B56F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0C16B77" w14:textId="4744B615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20A153A" w14:textId="47DD247E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9CDC820" w14:textId="368318A4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E551B13" w14:textId="01FC9D65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32ED7F9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7208576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5ACF368" w14:textId="77777777" w:rsidR="00107180" w:rsidRPr="008B6DE5" w:rsidRDefault="00107180" w:rsidP="00C0514D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702BA37" w14:textId="77777777" w:rsidR="00107180" w:rsidRPr="008B6DE5" w:rsidRDefault="00000000" w:rsidP="00C0514D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1654899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</w:t>
                            </w:r>
                            <w:r w:rsidR="00107180">
                              <w:rPr>
                                <w:sz w:val="20"/>
                              </w:rPr>
                              <w:t>STRALCIO DEI PIANI VINCOLISTICI</w:t>
                            </w:r>
                          </w:p>
                          <w:p w14:paraId="4EAEBD3A" w14:textId="77777777" w:rsidR="00107180" w:rsidRPr="00890E44" w:rsidRDefault="00107180" w:rsidP="00C0514D">
                            <w:pPr>
                              <w:rPr>
                                <w:color w:val="FFFFFF" w:themeColor="background1"/>
                                <w:szCs w:val="22"/>
                                <w:lang w:bidi="it-IT"/>
                              </w:rPr>
                            </w:pPr>
                          </w:p>
                          <w:p w14:paraId="209E2D78" w14:textId="77777777" w:rsidR="00107180" w:rsidRDefault="00107180" w:rsidP="00C0514D"/>
                          <w:p w14:paraId="6F430E70" w14:textId="3D8C1F6B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39E1A8C" w14:textId="675179F1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BBFF84E" w14:textId="4EA59570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162C001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CB5BD68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32FF81A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24DD58F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06C02B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106F6C8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336233B" w14:textId="77777777" w:rsidR="00107180" w:rsidRDefault="00107180" w:rsidP="00892C12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9AC5E" id="_x0000_s1028" style="position:absolute;margin-left:495.65pt;margin-top:9.7pt;width:97.75pt;height:789.8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" filled="f" stroked="f" strokeweight="1.25pt">
                <v:textbox inset=",7.2pt,,7.2pt">
                  <w:txbxContent>
                    <w:p w14:paraId="1BA2ED0E" w14:textId="7C4F451F" w:rsidR="00107180" w:rsidRPr="00A7386C" w:rsidRDefault="00107180" w:rsidP="00A7386C">
                      <w:pPr>
                        <w:pStyle w:val="Stile3"/>
                        <w:jc w:val="center"/>
                      </w:pPr>
                      <w:r>
                        <w:t>FASCICOLO DOCUMENTALE</w:t>
                      </w:r>
                    </w:p>
                    <w:p w14:paraId="546CEBB4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19B4C60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6DCE05F8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13C7E81E" w14:textId="09287120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6F8891A5" w14:textId="6548498C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213A5B33" w14:textId="56C9771D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09EB673C" w14:textId="26E4182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177F6238" w14:textId="0CE7ADDA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2F053DD1" w14:textId="4274DE4B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1880C268" w14:textId="1EAEDD7C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35739F63" w14:textId="2FB65B6D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01DE42DD" w14:textId="46B7B8BB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1136AA5E" w14:textId="793286C0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22687335" w14:textId="1C186AAF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6FC1786A" w14:textId="6C35673A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57C60B7D" w14:textId="63B39825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BE0A632" w14:textId="7454B56F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0C16B77" w14:textId="4744B615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320A153A" w14:textId="47DD247E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09CDC820" w14:textId="368318A4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5E551B13" w14:textId="01FC9D65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532ED7F9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7208576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35ACF368" w14:textId="77777777" w:rsidR="00107180" w:rsidRPr="008B6DE5" w:rsidRDefault="00107180" w:rsidP="00C0514D">
                      <w:pPr>
                        <w:rPr>
                          <w:sz w:val="20"/>
                        </w:rPr>
                      </w:pPr>
                    </w:p>
                    <w:p w14:paraId="4702BA37" w14:textId="77777777" w:rsidR="00107180" w:rsidRPr="008B6DE5" w:rsidRDefault="00107180" w:rsidP="00C0514D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1654899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STRALCIO DEI PIANI VINCOLISTICI</w:t>
                      </w:r>
                    </w:p>
                    <w:p w14:paraId="4EAEBD3A" w14:textId="77777777" w:rsidR="00107180" w:rsidRPr="00890E44" w:rsidRDefault="00107180" w:rsidP="00C0514D">
                      <w:pPr>
                        <w:rPr>
                          <w:color w:val="FFFFFF" w:themeColor="background1"/>
                          <w:szCs w:val="22"/>
                          <w:lang w:bidi="it-IT"/>
                        </w:rPr>
                      </w:pPr>
                    </w:p>
                    <w:p w14:paraId="209E2D78" w14:textId="77777777" w:rsidR="00107180" w:rsidRDefault="00107180" w:rsidP="00C0514D"/>
                    <w:p w14:paraId="6F430E70" w14:textId="3D8C1F6B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439E1A8C" w14:textId="675179F1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3BBFF84E" w14:textId="4EA59570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4162C001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2CB5BD68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532FF81A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24DD58F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2F06C02B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3106F6C8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  <w:p w14:paraId="7336233B" w14:textId="77777777" w:rsidR="00107180" w:rsidRDefault="00107180" w:rsidP="00892C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76584999" w14:textId="5E9391F6" w:rsidR="00B6696E" w:rsidRPr="00E56AE9" w:rsidRDefault="00B6696E" w:rsidP="00E56AE9">
      <w:pPr>
        <w:spacing w:before="0" w:after="0"/>
        <w:jc w:val="center"/>
        <w:rPr>
          <w:color w:val="40739B" w:themeColor="background2" w:themeShade="80"/>
        </w:rPr>
      </w:pPr>
      <w:r w:rsidRPr="00260CFC">
        <w:rPr>
          <w:color w:val="40739B" w:themeColor="background2" w:themeShade="80"/>
        </w:rPr>
        <w:t>VINCOLI</w:t>
      </w:r>
    </w:p>
    <w:p w14:paraId="340C7063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412592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Archeologico</w:t>
      </w:r>
      <w:r w:rsidR="00C36911" w:rsidRPr="00E56AE9">
        <w:rPr>
          <w:rStyle w:val="Stile2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286317264"/>
          <w:placeholder>
            <w:docPart w:val="0C8277608D6A42A9BACF9A5A2168D851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5C405EE7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-103726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Idrogeologico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-1609501015"/>
          <w:placeholder>
            <w:docPart w:val="08406AFAEBF1436F8F8BB7F3926E4FA5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2C85B510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516589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Paesaggistico ambientale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-2145499012"/>
          <w:placeholder>
            <w:docPart w:val="EE050A57A98A44339EB19E70C549613E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207FE4EE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393011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Storico Artistico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-1250026938"/>
          <w:placeholder>
            <w:docPart w:val="ACD19FFA35B64CC9A3EA014A08EC0958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657E4830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-111595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Urbanistico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534621077"/>
          <w:placeholder>
            <w:docPart w:val="7C1484035F51411A900A5070A37EA283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38A44F73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-160318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Usi civici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46812346"/>
          <w:placeholder>
            <w:docPart w:val="B3D0726DEA0743A1A6D7A7AD196E139C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1288CBD7" w14:textId="77777777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906959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>Aeroportuale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666367233"/>
          <w:placeholder>
            <w:docPart w:val="7B6609AB43A34E329E439AE3251229BC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2500C183" w14:textId="40960D3A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-1797123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6D06CF" w:rsidRPr="00E56AE9">
        <w:rPr>
          <w:rStyle w:val="Stile2"/>
        </w:rPr>
        <w:t xml:space="preserve"> Sismico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-1427193231"/>
          <w:placeholder>
            <w:docPart w:val="5B81FF42563A44D29F351882EF4255AE"/>
          </w:placeholder>
          <w:showingPlcHdr/>
        </w:sdtPr>
        <w:sdtContent>
          <w:r w:rsidR="00B6696E" w:rsidRPr="00426C75">
            <w:rPr>
              <w:rStyle w:val="Stile2"/>
              <w:color w:val="auto"/>
            </w:rPr>
            <w:t>Fare clic qui per immettere testo.</w:t>
          </w:r>
        </w:sdtContent>
      </w:sdt>
    </w:p>
    <w:p w14:paraId="290C803B" w14:textId="0D042752" w:rsidR="00B6696E" w:rsidRPr="00E56AE9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1991980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Rispetto stradale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22525342"/>
          <w:placeholder>
            <w:docPart w:val="A4AE4D136E514769BA91D1441134F0B2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5FA00F67" w14:textId="7D49A321" w:rsidR="00B6696E" w:rsidRDefault="00000000" w:rsidP="00EB72D0">
      <w:pPr>
        <w:rPr>
          <w:rStyle w:val="Stile2"/>
        </w:rPr>
      </w:pPr>
      <w:sdt>
        <w:sdtPr>
          <w:rPr>
            <w:rFonts w:ascii="MS Gothic" w:eastAsia="MS Gothic" w:hAnsi="MS Gothic" w:cs="Times New Roman"/>
            <w:i/>
            <w:color w:val="40739B" w:themeColor="background2" w:themeShade="80"/>
            <w:sz w:val="24"/>
            <w:szCs w:val="22"/>
            <w:lang w:eastAsia="it-IT"/>
          </w:rPr>
          <w:id w:val="1434788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96E" w:rsidRPr="00E56AE9">
            <w:rPr>
              <w:rFonts w:ascii="MS Gothic" w:eastAsia="MS Gothic" w:hAnsi="MS Gothic" w:cs="Times New Roman" w:hint="eastAsia"/>
              <w:sz w:val="24"/>
              <w:szCs w:val="22"/>
              <w:lang w:eastAsia="it-IT"/>
            </w:rPr>
            <w:t>☐</w:t>
          </w:r>
        </w:sdtContent>
      </w:sdt>
      <w:r w:rsidR="00B6696E" w:rsidRPr="00E56AE9">
        <w:rPr>
          <w:rStyle w:val="Stile2"/>
        </w:rPr>
        <w:t xml:space="preserve"> Cimiteriale</w:t>
      </w:r>
      <w:r w:rsidR="00B6696E" w:rsidRPr="00E56AE9">
        <w:rPr>
          <w:color w:val="40739B" w:themeColor="background2" w:themeShade="80"/>
          <w:lang w:bidi="it-IT"/>
        </w:rPr>
        <w:t xml:space="preserve"> </w:t>
      </w:r>
      <w:sdt>
        <w:sdtPr>
          <w:rPr>
            <w:color w:val="40739B" w:themeColor="background2" w:themeShade="80"/>
            <w:lang w:bidi="it-IT"/>
          </w:rPr>
          <w:id w:val="-1730992357"/>
          <w:placeholder>
            <w:docPart w:val="D88002B0B13C4064A44808E266602CF3"/>
          </w:placeholder>
          <w:showingPlcHdr/>
        </w:sdtPr>
        <w:sdtContent>
          <w:r w:rsidR="00B6696E" w:rsidRPr="00E56AE9">
            <w:rPr>
              <w:rStyle w:val="Stile2"/>
              <w:color w:val="auto"/>
            </w:rPr>
            <w:t>Fare clic qui per immettere testo.</w:t>
          </w:r>
        </w:sdtContent>
      </w:sdt>
    </w:p>
    <w:p w14:paraId="281C3FFD" w14:textId="77777777" w:rsidR="00B6696E" w:rsidRDefault="00B6696E" w:rsidP="001D03B2">
      <w:pPr>
        <w:jc w:val="center"/>
        <w:rPr>
          <w:lang w:bidi="it-IT"/>
        </w:rPr>
      </w:pPr>
    </w:p>
    <w:p w14:paraId="5ECF9969" w14:textId="77777777" w:rsidR="00B6696E" w:rsidRDefault="00B6696E" w:rsidP="001D03B2">
      <w:pPr>
        <w:jc w:val="center"/>
        <w:rPr>
          <w:lang w:bidi="it-IT"/>
        </w:rPr>
      </w:pPr>
    </w:p>
    <w:p w14:paraId="5D3D3C71" w14:textId="77777777" w:rsidR="00B6696E" w:rsidRDefault="00B6696E" w:rsidP="001D03B2">
      <w:pPr>
        <w:jc w:val="center"/>
        <w:rPr>
          <w:lang w:bidi="it-IT"/>
        </w:rPr>
      </w:pPr>
    </w:p>
    <w:p w14:paraId="11449917" w14:textId="77777777" w:rsidR="00B6696E" w:rsidRDefault="00B6696E" w:rsidP="001D03B2">
      <w:pPr>
        <w:jc w:val="center"/>
        <w:rPr>
          <w:lang w:bidi="it-IT"/>
        </w:rPr>
      </w:pPr>
    </w:p>
    <w:p w14:paraId="0FB1B943" w14:textId="77777777" w:rsidR="00B6696E" w:rsidRDefault="00B6696E" w:rsidP="001D03B2">
      <w:pPr>
        <w:jc w:val="center"/>
        <w:rPr>
          <w:lang w:bidi="it-IT"/>
        </w:rPr>
      </w:pPr>
    </w:p>
    <w:p w14:paraId="5B630C7E" w14:textId="5A5717C9" w:rsidR="00B6696E" w:rsidRDefault="00B6696E" w:rsidP="00096133">
      <w:pPr>
        <w:rPr>
          <w:lang w:bidi="it-IT"/>
        </w:rPr>
      </w:pPr>
    </w:p>
    <w:p w14:paraId="01E322A2" w14:textId="30147885" w:rsidR="00DA0629" w:rsidRPr="008B6DE5" w:rsidRDefault="00DA0629" w:rsidP="00DA0629">
      <w:pPr>
        <w:pStyle w:val="Titolo2"/>
        <w:keepNext/>
        <w:pageBreakBefore/>
        <w:rPr>
          <w:rFonts w:asciiTheme="majorHAnsi" w:hAnsiTheme="majorHAnsi"/>
        </w:rPr>
      </w:pPr>
      <w:r w:rsidRPr="00C26044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1D0322" wp14:editId="04B0945E">
                <wp:simplePos x="0" y="0"/>
                <wp:positionH relativeFrom="rightMargin">
                  <wp:posOffset>783227</wp:posOffset>
                </wp:positionH>
                <wp:positionV relativeFrom="page">
                  <wp:posOffset>10762070</wp:posOffset>
                </wp:positionV>
                <wp:extent cx="1241425" cy="10090785"/>
                <wp:effectExtent l="0" t="0" r="0" b="0"/>
                <wp:wrapThrough wrapText="bothSides">
                  <wp:wrapPolygon edited="0">
                    <wp:start x="994" y="122"/>
                    <wp:lineTo x="994" y="21449"/>
                    <wp:lineTo x="20219" y="21449"/>
                    <wp:lineTo x="20219" y="122"/>
                    <wp:lineTo x="994" y="122"/>
                  </wp:wrapPolygon>
                </wp:wrapThrough>
                <wp:docPr id="13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100907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38402D04" w14:textId="77777777" w:rsidR="00107180" w:rsidRPr="008B6DE5" w:rsidRDefault="00107180" w:rsidP="00DA0629">
                            <w:pPr>
                              <w:pStyle w:val="Stile3"/>
                              <w:pBdr>
                                <w:top w:val="single" w:sz="4" w:space="0" w:color="40739B" w:themeColor="background2" w:themeShade="80"/>
                              </w:pBdr>
                              <w:jc w:val="center"/>
                              <w:rPr>
                                <w:sz w:val="24"/>
                              </w:rPr>
                            </w:pPr>
                            <w:r w:rsidRPr="008B6DE5">
                              <w:rPr>
                                <w:sz w:val="24"/>
                              </w:rPr>
                              <w:t>DATA ROOM</w:t>
                            </w:r>
                          </w:p>
                          <w:p w14:paraId="110BD224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D8960D5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A54963B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1097317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VERBALE</w:t>
                            </w:r>
                          </w:p>
                          <w:p w14:paraId="4A1440E1" w14:textId="77777777" w:rsidR="00107180" w:rsidRPr="008B6DE5" w:rsidRDefault="0010718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8B6DE5">
                              <w:rPr>
                                <w:sz w:val="20"/>
                              </w:rPr>
                              <w:t>DI SOPRALLUGO</w:t>
                            </w:r>
                          </w:p>
                          <w:p w14:paraId="0609E3B7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4718D2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340779E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B39C48F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2368BD3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19EEA75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89544F2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182EBD4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9DFDC7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61DAC5D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B6A22EF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CAF8AC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2B2D420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8089FE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B3AC238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839BC61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4535281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69FCAD9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D9BE687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0E781C5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C6A02EF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9FF76A6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8778BDA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D3D2A53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E8D7D01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5017AD0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4D1432C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B0ABF02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4E894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DF4D1DE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423F528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80F2A0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7E8979A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10CC09F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1465DCC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388F9E9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8E805DC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0499503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INVENTARIO</w:t>
                            </w:r>
                          </w:p>
                          <w:p w14:paraId="3835A052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C544ABE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6694834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48C45CE0" w14:textId="77777777" w:rsidR="00107180" w:rsidRDefault="00107180" w:rsidP="00DA0629"/>
                          <w:p w14:paraId="302BCEF9" w14:textId="77777777" w:rsidR="00107180" w:rsidRPr="00890E44" w:rsidRDefault="00107180" w:rsidP="00DA0629">
                            <w:pPr>
                              <w:rPr>
                                <w:color w:val="FFFFFF" w:themeColor="background1"/>
                                <w:szCs w:val="22"/>
                                <w:lang w:bidi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0322" id="_x0000_s1029" style="position:absolute;margin-left:61.65pt;margin-top:847.4pt;width:97.75pt;height:794.55pt;z-index:251770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" filled="f" stroked="f" strokeweight="1.25pt">
                <v:textbox inset=",7.2pt,,7.2pt">
                  <w:txbxContent>
                    <w:p w14:paraId="38402D04" w14:textId="77777777" w:rsidR="00107180" w:rsidRPr="008B6DE5" w:rsidRDefault="00107180" w:rsidP="00DA0629">
                      <w:pPr>
                        <w:pStyle w:val="Stile3"/>
                        <w:pBdr>
                          <w:top w:val="single" w:sz="4" w:space="0" w:color="40739B" w:themeColor="background2" w:themeShade="80"/>
                        </w:pBdr>
                        <w:jc w:val="center"/>
                        <w:rPr>
                          <w:sz w:val="24"/>
                        </w:rPr>
                      </w:pPr>
                      <w:r w:rsidRPr="008B6DE5">
                        <w:rPr>
                          <w:sz w:val="24"/>
                        </w:rPr>
                        <w:t>DATA ROOM</w:t>
                      </w:r>
                    </w:p>
                    <w:p w14:paraId="110BD224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D8960D5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A54963B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10973179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VERBALE</w:t>
                      </w:r>
                    </w:p>
                    <w:p w14:paraId="4A1440E1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8B6DE5">
                        <w:rPr>
                          <w:sz w:val="20"/>
                        </w:rPr>
                        <w:t>DI SOPRALLUGO</w:t>
                      </w:r>
                    </w:p>
                    <w:p w14:paraId="0609E3B7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4718D2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340779E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B39C48F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2368BD3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19EEA75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89544F2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182EBD4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69DFDC7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61DAC5D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B6A22EF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1CAF8AC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2B2D420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18089FE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B3AC238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839BC61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4535281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69FCAD9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D9BE687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0E781C5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C6A02EF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9FF76A6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8778BDA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D3D2A53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E8D7D01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5017AD0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4D1432C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B0ABF02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64E894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DF4D1DE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423F528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280F2A0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7E8979A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10CC09F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1465DCC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388F9E9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8E805DC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0499503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INVENTARIO</w:t>
                      </w:r>
                    </w:p>
                    <w:p w14:paraId="3835A052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C544ABE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6694834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48C45CE0" w14:textId="77777777" w:rsidR="00107180" w:rsidRDefault="00107180" w:rsidP="00DA0629"/>
                    <w:p w14:paraId="302BCEF9" w14:textId="77777777" w:rsidR="00107180" w:rsidRPr="00890E44" w:rsidRDefault="00107180" w:rsidP="00DA0629">
                      <w:pPr>
                        <w:rPr>
                          <w:color w:val="FFFFFF" w:themeColor="background1"/>
                          <w:szCs w:val="22"/>
                          <w:lang w:bidi="it-IT"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Pr="00C2604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F63DCB" wp14:editId="163A4A38">
                <wp:simplePos x="0" y="0"/>
                <wp:positionH relativeFrom="rightMargin">
                  <wp:posOffset>86360</wp:posOffset>
                </wp:positionH>
                <wp:positionV relativeFrom="page">
                  <wp:posOffset>250190</wp:posOffset>
                </wp:positionV>
                <wp:extent cx="1241425" cy="10090785"/>
                <wp:effectExtent l="0" t="0" r="0" b="0"/>
                <wp:wrapThrough wrapText="bothSides">
                  <wp:wrapPolygon edited="0">
                    <wp:start x="994" y="122"/>
                    <wp:lineTo x="994" y="21449"/>
                    <wp:lineTo x="20219" y="21449"/>
                    <wp:lineTo x="20219" y="122"/>
                    <wp:lineTo x="994" y="122"/>
                  </wp:wrapPolygon>
                </wp:wrapThrough>
                <wp:docPr id="21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100907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081BA54F" w14:textId="77777777" w:rsidR="00107180" w:rsidRPr="00BB7CBD" w:rsidRDefault="00107180" w:rsidP="00A7386C">
                            <w:pPr>
                              <w:pStyle w:val="Stile3"/>
                              <w:jc w:val="center"/>
                            </w:pPr>
                            <w:r>
                              <w:t>FASCICOLO DOCUMENTALE</w:t>
                            </w:r>
                          </w:p>
                          <w:p w14:paraId="12B5F160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8F99902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A6FD737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6040830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VERBALE</w:t>
                            </w:r>
                          </w:p>
                          <w:p w14:paraId="3FA02BA0" w14:textId="77777777" w:rsidR="00107180" w:rsidRPr="008B6DE5" w:rsidRDefault="0010718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8B6DE5">
                              <w:rPr>
                                <w:sz w:val="20"/>
                              </w:rPr>
                              <w:t>DI SOPRALLUGO</w:t>
                            </w:r>
                          </w:p>
                          <w:p w14:paraId="7EB6805F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A67C841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A7A3650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660E03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D860540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9846AB3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7FE3801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EB77C8A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031B5D8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E19CEBF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F1D66D5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5FEAD01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11297845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563FDEF9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B59C79A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E4B5448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AED3961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lang w:eastAsia="it-IT"/>
                                </w:rPr>
                                <w:id w:val="15266051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>
                              <w:rPr>
                                <w:sz w:val="20"/>
                              </w:rPr>
                              <w:t xml:space="preserve"> EVENTUALI RELAZIONI PROFESSIONISTI</w:t>
                            </w:r>
                          </w:p>
                          <w:p w14:paraId="59BF1561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2A40D99" w14:textId="136E1088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07CFAFD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AAA548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3790CB1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lang w:eastAsia="it-IT"/>
                                </w:rPr>
                                <w:id w:val="-10519219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>
                              <w:rPr>
                                <w:sz w:val="20"/>
                              </w:rPr>
                              <w:t xml:space="preserve"> TITOLI ABILITATIVI</w:t>
                            </w:r>
                          </w:p>
                          <w:p w14:paraId="45E8B9BE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C2A86E4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859CA3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ED701D0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96D7847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7AC3553" w14:textId="77777777" w:rsidR="00107180" w:rsidRPr="00890E44" w:rsidRDefault="00107180" w:rsidP="00DA0629">
                            <w:pPr>
                              <w:rPr>
                                <w:color w:val="FFFFFF" w:themeColor="background1"/>
                                <w:szCs w:val="22"/>
                                <w:lang w:bidi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63DCB" id="_x0000_s1030" style="position:absolute;margin-left:6.8pt;margin-top:19.7pt;width:97.75pt;height:794.55pt;z-index:2517667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" filled="f" stroked="f" strokeweight="1.25pt">
                <v:textbox inset=",7.2pt,,7.2pt">
                  <w:txbxContent>
                    <w:p w14:paraId="081BA54F" w14:textId="77777777" w:rsidR="00107180" w:rsidRPr="00BB7CBD" w:rsidRDefault="00107180" w:rsidP="00A7386C">
                      <w:pPr>
                        <w:pStyle w:val="Stile3"/>
                        <w:jc w:val="center"/>
                      </w:pPr>
                      <w:r>
                        <w:t>FASCICOLO DOCUMENTALE</w:t>
                      </w:r>
                    </w:p>
                    <w:p w14:paraId="12B5F160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8F99902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A6FD737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6040830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VERBALE</w:t>
                      </w:r>
                    </w:p>
                    <w:p w14:paraId="3FA02BA0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8B6DE5">
                        <w:rPr>
                          <w:sz w:val="20"/>
                        </w:rPr>
                        <w:t>DI SOPRALLUGO</w:t>
                      </w:r>
                    </w:p>
                    <w:p w14:paraId="7EB6805F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A67C841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A7A3650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2660E03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D860540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9846AB3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7FE3801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EB77C8A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031B5D8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E19CEBF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F1D66D5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5FEAD01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11297845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563FDEF9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B59C79A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E4B5448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AED3961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lang w:eastAsia="it-IT"/>
                          </w:rPr>
                          <w:id w:val="15266051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</w:rPr>
                        <w:t xml:space="preserve"> EVENTUALI RELAZIONI PROFESSIONISTI</w:t>
                      </w:r>
                    </w:p>
                    <w:p w14:paraId="59BF1561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2A40D99" w14:textId="136E1088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07CFAFD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AAA548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3790CB1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lang w:eastAsia="it-IT"/>
                          </w:rPr>
                          <w:id w:val="-10519219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</w:rPr>
                        <w:t xml:space="preserve"> TITOLI ABILITATIVI</w:t>
                      </w:r>
                    </w:p>
                    <w:p w14:paraId="45E8B9BE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C2A86E4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6859CA3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5ED701D0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96D7847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7AC3553" w14:textId="77777777" w:rsidR="00107180" w:rsidRPr="00890E44" w:rsidRDefault="00107180" w:rsidP="00DA0629">
                      <w:pPr>
                        <w:rPr>
                          <w:color w:val="FFFFFF" w:themeColor="background1"/>
                          <w:szCs w:val="22"/>
                          <w:lang w:bidi="it-IT"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  <w:sz w:val="26"/>
          <w:lang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791BB7" wp14:editId="78290D4D">
                <wp:simplePos x="0" y="0"/>
                <wp:positionH relativeFrom="column">
                  <wp:posOffset>5659120</wp:posOffset>
                </wp:positionH>
                <wp:positionV relativeFrom="paragraph">
                  <wp:posOffset>-6263327</wp:posOffset>
                </wp:positionV>
                <wp:extent cx="78828" cy="18839793"/>
                <wp:effectExtent l="0" t="0" r="35560" b="20320"/>
                <wp:wrapNone/>
                <wp:docPr id="3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28" cy="188397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45BCC" id="Connettore 1 3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6pt,-493.2pt" to="451.8pt,9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" strokecolor="#7f7f7f [1612]">
                <v:stroke dashstyle="1 1" endcap="round"/>
              </v:line>
            </w:pict>
          </mc:Fallback>
        </mc:AlternateContent>
      </w:r>
      <w:r>
        <w:t>RILIEVO DELLO STATO DI FATTO</w:t>
      </w:r>
    </w:p>
    <w:tbl>
      <w:tblPr>
        <w:tblStyle w:val="Relazione"/>
        <w:tblW w:w="5006" w:type="pct"/>
        <w:tblLayout w:type="fixed"/>
        <w:tblLook w:val="0600" w:firstRow="0" w:lastRow="0" w:firstColumn="0" w:lastColumn="0" w:noHBand="1" w:noVBand="1"/>
        <w:tblDescription w:val="Tabella degli obiettivi a lungo termine"/>
      </w:tblPr>
      <w:tblGrid>
        <w:gridCol w:w="3969"/>
        <w:gridCol w:w="4809"/>
        <w:gridCol w:w="11"/>
      </w:tblGrid>
      <w:tr w:rsidR="00DA0629" w:rsidRPr="0046163A" w14:paraId="35853262" w14:textId="77777777" w:rsidTr="00183D8E">
        <w:tc>
          <w:tcPr>
            <w:tcW w:w="8789" w:type="dxa"/>
            <w:gridSpan w:val="3"/>
            <w:tcBorders>
              <w:top w:val="nil"/>
            </w:tcBorders>
          </w:tcPr>
          <w:p w14:paraId="7B22CE12" w14:textId="58978003" w:rsidR="00DA0629" w:rsidRPr="00260CFC" w:rsidRDefault="00DA0629" w:rsidP="000A2987">
            <w:pPr>
              <w:rPr>
                <w:lang w:bidi="it-IT"/>
              </w:rPr>
            </w:pPr>
            <w:r w:rsidRPr="00260CFC">
              <w:rPr>
                <w:color w:val="40739B" w:themeColor="background2" w:themeShade="80"/>
              </w:rPr>
              <w:t>SOPRALLUOGO</w:t>
            </w:r>
            <w:r w:rsidR="00477E45" w:rsidRPr="00260CFC">
              <w:rPr>
                <w:color w:val="40739B" w:themeColor="background2" w:themeShade="80"/>
              </w:rPr>
              <w:t xml:space="preserve"> </w:t>
            </w:r>
            <w:r w:rsidR="00764BD4" w:rsidRPr="00260CFC">
              <w:t>interno ed esterno/esterno,</w:t>
            </w:r>
            <w:r w:rsidR="000A2987" w:rsidRPr="00260CFC">
              <w:rPr>
                <w:lang w:bidi="it-IT"/>
              </w:rPr>
              <w:t xml:space="preserve"> </w:t>
            </w:r>
            <w:r w:rsidR="00764BD4" w:rsidRPr="00260CFC">
              <w:t xml:space="preserve">con/senza </w:t>
            </w:r>
            <w:r w:rsidR="000A2987" w:rsidRPr="00260CFC">
              <w:rPr>
                <w:color w:val="40739B" w:themeColor="background2" w:themeShade="80"/>
              </w:rPr>
              <w:t xml:space="preserve">RILIEVO FOTOGRAFICO </w:t>
            </w:r>
            <w:r w:rsidRPr="00260CFC">
              <w:rPr>
                <w:color w:val="40739B" w:themeColor="background2" w:themeShade="80"/>
              </w:rPr>
              <w:t>EFFETTUATO IN DATA:</w:t>
            </w:r>
            <w:r w:rsidRPr="00260CFC">
              <w:rPr>
                <w:lang w:bidi="it-IT"/>
              </w:rPr>
              <w:t xml:space="preserve"> </w:t>
            </w:r>
            <w:sdt>
              <w:sdtPr>
                <w:rPr>
                  <w:lang w:bidi="it-IT"/>
                </w:rPr>
                <w:id w:val="-340009174"/>
                <w:placeholder>
                  <w:docPart w:val="A0F4D8029E1D4B56BDB757A452D3170A"/>
                </w:placeholder>
                <w:showingPlcHdr/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Pr="00260CFC">
                  <w:rPr>
                    <w:i/>
                  </w:rPr>
                  <w:t>Fare clic qui per immettere una data.</w:t>
                </w:r>
              </w:sdtContent>
            </w:sdt>
            <w:r w:rsidRPr="00260CFC">
              <w:rPr>
                <w:lang w:bidi="it-IT"/>
              </w:rPr>
              <w:t xml:space="preserve"> </w:t>
            </w:r>
          </w:p>
          <w:p w14:paraId="01487E7A" w14:textId="1C31AB54" w:rsidR="00DA0629" w:rsidRPr="00260CFC" w:rsidRDefault="00DA0629" w:rsidP="00183D8E">
            <w:pPr>
              <w:rPr>
                <w:color w:val="40739B" w:themeColor="background2" w:themeShade="80"/>
              </w:rPr>
            </w:pPr>
            <w:r w:rsidRPr="00260CFC">
              <w:rPr>
                <w:color w:val="40739B" w:themeColor="background2" w:themeShade="80"/>
              </w:rPr>
              <w:t>DA</w:t>
            </w:r>
            <w:r w:rsidR="00525F40" w:rsidRPr="00260CFC">
              <w:rPr>
                <w:color w:val="40739B" w:themeColor="background2" w:themeShade="80"/>
              </w:rPr>
              <w:t xml:space="preserve"> </w:t>
            </w:r>
            <w:proofErr w:type="spellStart"/>
            <w:r w:rsidR="00764BD4" w:rsidRPr="00260CFC">
              <w:t>Anbsc</w:t>
            </w:r>
            <w:proofErr w:type="spellEnd"/>
            <w:r w:rsidR="00764BD4" w:rsidRPr="00260CFC">
              <w:t>/coadiutore/comune</w:t>
            </w:r>
            <w:r w:rsidRPr="00260CFC">
              <w:t xml:space="preserve"> </w:t>
            </w:r>
            <w:r w:rsidRPr="00260CFC">
              <w:rPr>
                <w:lang w:bidi="it-IT"/>
              </w:rPr>
              <w:t xml:space="preserve"> </w:t>
            </w:r>
            <w:sdt>
              <w:sdtPr>
                <w:rPr>
                  <w:i/>
                  <w:iCs/>
                </w:rPr>
                <w:id w:val="-2001335334"/>
                <w:placeholder>
                  <w:docPart w:val="5748D9EB39244498BCBA2C7C2FF28DA1"/>
                </w:placeholder>
              </w:sdtPr>
              <w:sdtContent>
                <w:r w:rsidR="0017476F">
                  <w:rPr>
                    <w:i/>
                    <w:iCs/>
                  </w:rPr>
                  <w:t>N</w:t>
                </w:r>
                <w:r w:rsidR="0017476F" w:rsidRPr="0017476F">
                  <w:rPr>
                    <w:i/>
                    <w:iCs/>
                  </w:rPr>
                  <w:t xml:space="preserve">ome </w:t>
                </w:r>
                <w:r w:rsidR="0017476F">
                  <w:rPr>
                    <w:i/>
                    <w:iCs/>
                  </w:rPr>
                  <w:t>C</w:t>
                </w:r>
                <w:r w:rsidR="0017476F" w:rsidRPr="0017476F">
                  <w:rPr>
                    <w:i/>
                    <w:iCs/>
                  </w:rPr>
                  <w:t>ognome</w:t>
                </w:r>
              </w:sdtContent>
            </w:sdt>
          </w:p>
          <w:p w14:paraId="5528B68E" w14:textId="77C4D6DD" w:rsidR="00DA0629" w:rsidRPr="00260CFC" w:rsidRDefault="0017476F" w:rsidP="00183D8E">
            <w:r>
              <w:rPr>
                <w:color w:val="40739B" w:themeColor="background2" w:themeShade="80"/>
              </w:rPr>
              <w:t>ITER</w:t>
            </w:r>
            <w:r w:rsidR="00DA0629" w:rsidRPr="00260CFC">
              <w:rPr>
                <w:color w:val="40739B" w:themeColor="background2" w:themeShade="80"/>
              </w:rPr>
              <w:t xml:space="preserve"> GIUDIZIARIO AL MOMENTO DEL SOPRALLUOGO: </w:t>
            </w:r>
            <w:sdt>
              <w:sdtPr>
                <w:rPr>
                  <w:i/>
                </w:rPr>
                <w:id w:val="-527481299"/>
                <w:placeholder>
                  <w:docPart w:val="C45EA40A21704F219C9D830DD30D2120"/>
                </w:placeholder>
                <w:dropDownList>
                  <w:listItem w:displayText="Selezionare un elemento" w:value="Selezionare un elemento"/>
                  <w:listItem w:displayText="SEQUESTRO" w:value="SEQUESTRO"/>
                  <w:listItem w:displayText="CONFISCA DI 1° GRADO" w:value="CONFISCA DI 1° GRADO"/>
                  <w:listItem w:displayText="CONFISCA DI 2° GRADO" w:value="CONFISCA DI 2° GRADO"/>
                  <w:listItem w:displayText="CONFISCA DEFINITIVA" w:value="CONFISCA DEFINITIVA"/>
                </w:dropDownList>
              </w:sdtPr>
              <w:sdtContent>
                <w:r w:rsidR="00DA0629" w:rsidRPr="00260CFC">
                  <w:rPr>
                    <w:i/>
                  </w:rPr>
                  <w:t>Selezionare un elemento</w:t>
                </w:r>
              </w:sdtContent>
            </w:sdt>
          </w:p>
          <w:p w14:paraId="15F0542F" w14:textId="6031761D" w:rsidR="00DA0629" w:rsidRPr="00260CFC" w:rsidRDefault="00DA0629" w:rsidP="00183D8E">
            <w:pPr>
              <w:rPr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60CFC">
              <w:rPr>
                <w:color w:val="40739B" w:themeColor="background2" w:themeShade="80"/>
              </w:rPr>
              <w:t>STATO OCCUPAZIONALE:</w:t>
            </w:r>
            <w:r w:rsidR="00844E4F" w:rsidRPr="00260CFC">
              <w:rPr>
                <w:color w:val="40739B" w:themeColor="background2" w:themeShade="80"/>
              </w:rPr>
              <w:t xml:space="preserve"> </w:t>
            </w:r>
            <w:r w:rsidR="00D52FC4" w:rsidRPr="00260CFC">
              <w:t>Libero/occupato abusivamente/occupato sine titolo/locato/assegnato/domicilio coatto/occupato con titolo</w:t>
            </w:r>
            <w:r w:rsidRPr="00260CFC">
              <w:t xml:space="preserve"> </w:t>
            </w:r>
          </w:p>
          <w:p w14:paraId="3FDA51E9" w14:textId="77777777" w:rsidR="00DA0629" w:rsidRPr="00260CFC" w:rsidRDefault="00DA0629" w:rsidP="00183D8E">
            <w:pPr>
              <w:rPr>
                <w:lang w:bidi="it-IT"/>
              </w:rPr>
            </w:pPr>
            <w:r w:rsidRPr="00260CFC">
              <w:rPr>
                <w:lang w:bidi="it-IT"/>
              </w:rPr>
              <w:t>Se occupato alla presenza di</w:t>
            </w:r>
          </w:p>
        </w:tc>
      </w:tr>
      <w:tr w:rsidR="00DA0629" w:rsidRPr="0046163A" w14:paraId="3137D575" w14:textId="77777777" w:rsidTr="00183D8E">
        <w:tc>
          <w:tcPr>
            <w:tcW w:w="3969" w:type="dxa"/>
          </w:tcPr>
          <w:p w14:paraId="51EAB22B" w14:textId="565808BE" w:rsidR="00DA0629" w:rsidRPr="00260CFC" w:rsidRDefault="00DA0629" w:rsidP="00E56AE9">
            <w:pPr>
              <w:spacing w:before="0" w:after="0"/>
              <w:rPr>
                <w:color w:val="40739B" w:themeColor="background2" w:themeShade="80"/>
              </w:rPr>
            </w:pPr>
            <w:r w:rsidRPr="00260CFC">
              <w:rPr>
                <w:color w:val="40739B" w:themeColor="background2" w:themeShade="80"/>
              </w:rPr>
              <w:t>NOME</w:t>
            </w:r>
            <w:r w:rsidR="00ED0782" w:rsidRPr="00260CFC">
              <w:rPr>
                <w:color w:val="40739B" w:themeColor="background2" w:themeShade="80"/>
              </w:rPr>
              <w:t xml:space="preserve"> </w:t>
            </w:r>
            <w:r w:rsidRPr="00260CFC">
              <w:rPr>
                <w:color w:val="40739B" w:themeColor="background2" w:themeShade="80"/>
              </w:rPr>
              <w:t>COGNOM</w:t>
            </w:r>
            <w:r w:rsidR="00ED0782" w:rsidRPr="00260CFC">
              <w:rPr>
                <w:color w:val="40739B" w:themeColor="background2" w:themeShade="80"/>
              </w:rPr>
              <w:t>E</w:t>
            </w:r>
          </w:p>
        </w:tc>
        <w:tc>
          <w:tcPr>
            <w:tcW w:w="4820" w:type="dxa"/>
            <w:gridSpan w:val="2"/>
          </w:tcPr>
          <w:p w14:paraId="33C1E9EC" w14:textId="0A545444" w:rsidR="00DA0629" w:rsidRPr="00260CFC" w:rsidRDefault="00DA0629" w:rsidP="00E56AE9">
            <w:pPr>
              <w:spacing w:before="0" w:after="0"/>
              <w:rPr>
                <w:color w:val="40739B" w:themeColor="background2" w:themeShade="80"/>
              </w:rPr>
            </w:pPr>
            <w:r w:rsidRPr="00260CFC">
              <w:rPr>
                <w:color w:val="40739B" w:themeColor="background2" w:themeShade="80"/>
              </w:rPr>
              <w:t>IN QUALITA’ DI</w:t>
            </w:r>
          </w:p>
        </w:tc>
      </w:tr>
      <w:tr w:rsidR="00DA0629" w:rsidRPr="0046163A" w14:paraId="686E9F35" w14:textId="77777777" w:rsidTr="00183D8E">
        <w:tc>
          <w:tcPr>
            <w:tcW w:w="3969" w:type="dxa"/>
          </w:tcPr>
          <w:p w14:paraId="4604B15C" w14:textId="77777777" w:rsidR="00DA0629" w:rsidRPr="00260CFC" w:rsidRDefault="00000000" w:rsidP="00E56AE9">
            <w:pPr>
              <w:spacing w:before="0" w:after="0"/>
            </w:pPr>
            <w:sdt>
              <w:sdtPr>
                <w:rPr>
                  <w:rStyle w:val="Stile2"/>
                  <w:color w:val="auto"/>
                </w:rPr>
                <w:id w:val="-1953707518"/>
                <w:placeholder>
                  <w:docPart w:val="A94F1BB722994D89BDCD890558E4C22E"/>
                </w:placeholder>
                <w:text/>
              </w:sdtPr>
              <w:sdtContent>
                <w:r w:rsidR="00DA0629" w:rsidRPr="00260CFC">
                  <w:rPr>
                    <w:rStyle w:val="Stile2"/>
                    <w:color w:val="auto"/>
                  </w:rPr>
                  <w:t>_______________</w:t>
                </w:r>
              </w:sdtContent>
            </w:sdt>
          </w:p>
        </w:tc>
        <w:tc>
          <w:tcPr>
            <w:tcW w:w="4820" w:type="dxa"/>
            <w:gridSpan w:val="2"/>
          </w:tcPr>
          <w:p w14:paraId="3D14F7AE" w14:textId="043AC8A2" w:rsidR="00DA0629" w:rsidRPr="00260CFC" w:rsidRDefault="00D52FC4" w:rsidP="00E56AE9">
            <w:pPr>
              <w:spacing w:before="0" w:after="0"/>
            </w:pPr>
            <w:r w:rsidRPr="00260CFC">
              <w:rPr>
                <w:lang w:bidi="it-IT"/>
              </w:rPr>
              <w:t>proposto/terzi/famiglia proposto/famiglia comunità associazione</w:t>
            </w:r>
          </w:p>
        </w:tc>
      </w:tr>
      <w:tr w:rsidR="00D52FC4" w:rsidRPr="0046163A" w14:paraId="6D2AB400" w14:textId="77777777" w:rsidTr="00183D8E">
        <w:tc>
          <w:tcPr>
            <w:tcW w:w="3969" w:type="dxa"/>
            <w:tcBorders>
              <w:bottom w:val="single" w:sz="4" w:space="0" w:color="auto"/>
            </w:tcBorders>
          </w:tcPr>
          <w:p w14:paraId="76DE9BA7" w14:textId="77777777" w:rsidR="00D52FC4" w:rsidRPr="00260CFC" w:rsidRDefault="00000000" w:rsidP="00E56AE9">
            <w:pPr>
              <w:spacing w:before="0" w:after="0"/>
            </w:pPr>
            <w:sdt>
              <w:sdtPr>
                <w:rPr>
                  <w:rStyle w:val="Stile2"/>
                  <w:rFonts w:asciiTheme="majorHAnsi" w:eastAsiaTheme="majorEastAsia" w:hAnsiTheme="majorHAnsi" w:cstheme="majorBidi"/>
                  <w:color w:val="auto"/>
                </w:rPr>
                <w:id w:val="-247353734"/>
                <w:placeholder>
                  <w:docPart w:val="327EF286B3DF4CC08D2E9411D839781F"/>
                </w:placeholder>
                <w:text/>
              </w:sdtPr>
              <w:sdtContent>
                <w:r w:rsidR="00D52FC4" w:rsidRPr="00260CFC">
                  <w:rPr>
                    <w:rStyle w:val="Stile2"/>
                    <w:rFonts w:asciiTheme="majorHAnsi" w:eastAsiaTheme="majorEastAsia" w:hAnsiTheme="majorHAnsi" w:cstheme="majorBidi"/>
                    <w:color w:val="auto"/>
                  </w:rPr>
                  <w:t>_______________</w:t>
                </w:r>
              </w:sdtContent>
            </w:sdt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50648FB" w14:textId="47100BD9" w:rsidR="00D52FC4" w:rsidRPr="00260CFC" w:rsidRDefault="00D52FC4" w:rsidP="00E56AE9">
            <w:pPr>
              <w:spacing w:before="0" w:after="0"/>
            </w:pPr>
            <w:r w:rsidRPr="00260CFC">
              <w:rPr>
                <w:lang w:bidi="it-IT"/>
              </w:rPr>
              <w:t>proposto/terzi/famiglia proposto/famiglia comunità associazione</w:t>
            </w:r>
          </w:p>
        </w:tc>
      </w:tr>
      <w:tr w:rsidR="00D52FC4" w:rsidRPr="0046163A" w14:paraId="2041FB83" w14:textId="77777777" w:rsidTr="0010474F">
        <w:tc>
          <w:tcPr>
            <w:tcW w:w="8789" w:type="dxa"/>
            <w:gridSpan w:val="3"/>
            <w:tcBorders>
              <w:top w:val="nil"/>
              <w:bottom w:val="nil"/>
            </w:tcBorders>
          </w:tcPr>
          <w:tbl>
            <w:tblPr>
              <w:tblStyle w:val="Relazione"/>
              <w:tblW w:w="9055" w:type="dxa"/>
              <w:tblBorders>
                <w:top w:val="none" w:sz="0" w:space="0" w:color="auto"/>
                <w:bottom w:val="none" w:sz="0" w:space="0" w:color="auto"/>
                <w:insideH w:val="none" w:sz="0" w:space="0" w:color="auto"/>
              </w:tblBorders>
              <w:tblLayout w:type="fixed"/>
              <w:tblLook w:val="0620" w:firstRow="1" w:lastRow="0" w:firstColumn="0" w:lastColumn="0" w:noHBand="1" w:noVBand="1"/>
            </w:tblPr>
            <w:tblGrid>
              <w:gridCol w:w="9055"/>
            </w:tblGrid>
            <w:tr w:rsidR="00D52FC4" w:rsidRPr="00260CFC" w14:paraId="39AE7F3C" w14:textId="77777777" w:rsidTr="00ED078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53"/>
              </w:trPr>
              <w:tc>
                <w:tcPr>
                  <w:tcW w:w="9055" w:type="dxa"/>
                  <w:shd w:val="clear" w:color="auto" w:fill="auto"/>
                </w:tcPr>
                <w:p w14:paraId="6430A81E" w14:textId="346238A9" w:rsidR="00D52FC4" w:rsidRPr="00260CFC" w:rsidRDefault="00D52FC4" w:rsidP="00D52FC4">
                  <w:pPr>
                    <w:pStyle w:val="Titolo5"/>
                    <w:spacing w:before="0"/>
                    <w:jc w:val="center"/>
                    <w:rPr>
                      <w:color w:val="40739B" w:themeColor="background2" w:themeShade="8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260CFC">
                    <w:rPr>
                      <w:color w:val="40739B" w:themeColor="background2" w:themeShade="80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SPECIFICHE DEL TERRENO</w:t>
                  </w:r>
                </w:p>
              </w:tc>
            </w:tr>
            <w:tr w:rsidR="00D52FC4" w:rsidRPr="00260CFC" w14:paraId="68D6E0DB" w14:textId="77777777" w:rsidTr="00ED0782">
              <w:trPr>
                <w:trHeight w:val="2106"/>
              </w:trPr>
              <w:tc>
                <w:tcPr>
                  <w:tcW w:w="9055" w:type="dxa"/>
                  <w:tcBorders>
                    <w:bottom w:val="single" w:sz="4" w:space="0" w:color="auto"/>
                  </w:tcBorders>
                </w:tcPr>
                <w:p w14:paraId="212F0743" w14:textId="77777777" w:rsidR="0017476F" w:rsidRDefault="0017476F" w:rsidP="007A1869">
                  <w:pPr>
                    <w:spacing w:before="0"/>
                    <w:rPr>
                      <w:color w:val="40739B" w:themeColor="background2" w:themeShade="80"/>
                    </w:rPr>
                  </w:pPr>
                  <w:r>
                    <w:rPr>
                      <w:color w:val="40739B" w:themeColor="background2" w:themeShade="80"/>
                    </w:rPr>
                    <w:t xml:space="preserve">Adiacenza di altri beni di competenza ANBSC: </w:t>
                  </w:r>
                  <w:r w:rsidRPr="00260CFC">
                    <w:rPr>
                      <w:lang w:bidi="it-IT"/>
                    </w:rPr>
                    <w:t xml:space="preserve"> </w:t>
                  </w:r>
                  <w:sdt>
                    <w:sdtPr>
                      <w:rPr>
                        <w:lang w:bidi="it-IT"/>
                      </w:rPr>
                      <w:id w:val="1570304973"/>
                      <w:placeholder>
                        <w:docPart w:val="3E6F4EB24A50453BA9F0BE240748FBEE"/>
                      </w:placeholder>
                    </w:sdtPr>
                    <w:sdtContent>
                      <w:r>
                        <w:rPr>
                          <w:lang w:bidi="it-IT"/>
                        </w:rPr>
                        <w:t>Elencare i codici m-bene</w:t>
                      </w:r>
                    </w:sdtContent>
                  </w:sdt>
                </w:p>
                <w:p w14:paraId="0D1FBF03" w14:textId="77777777" w:rsidR="00426C75" w:rsidRPr="00260CFC" w:rsidRDefault="00426C75" w:rsidP="00426C75">
                  <w:pPr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</w:pPr>
                  <w:r w:rsidRPr="00426C75">
                    <w:rPr>
                      <w:color w:val="40739B" w:themeColor="background2" w:themeShade="80"/>
                    </w:rPr>
                    <w:t>Materiali superficiali:</w:t>
                  </w:r>
                  <w:r w:rsidRPr="00426C75"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  <w:t xml:space="preserve"> </w:t>
                  </w:r>
                  <w:r w:rsidRPr="00426C75">
                    <w:t>terra / ghiaia / asfalto / mattonato</w:t>
                  </w:r>
                </w:p>
                <w:p w14:paraId="0D1F63C6" w14:textId="74E5F821" w:rsidR="00D52FC4" w:rsidRPr="00260CFC" w:rsidRDefault="00D52FC4" w:rsidP="00D52FC4">
                  <w:pPr>
                    <w:rPr>
                      <w:i/>
                      <w:lang w:bidi="it-IT"/>
                    </w:rPr>
                  </w:pPr>
                  <w:r w:rsidRPr="00260CFC">
                    <w:rPr>
                      <w:color w:val="40739B" w:themeColor="background2" w:themeShade="80"/>
                    </w:rPr>
                    <w:t>COLTURA:</w:t>
                  </w:r>
                  <w:r w:rsidR="00D522B7" w:rsidRPr="00260CFC">
                    <w:rPr>
                      <w:color w:val="40739B" w:themeColor="background2" w:themeShade="80"/>
                    </w:rPr>
                    <w:t xml:space="preserve"> </w:t>
                  </w:r>
                  <w:sdt>
                    <w:sdtPr>
                      <w:rPr>
                        <w:rStyle w:val="Stile2"/>
                        <w:color w:val="auto"/>
                      </w:rPr>
                      <w:id w:val="-8848311"/>
                      <w:placeholder>
                        <w:docPart w:val="5CE2850AA5B84719BD15DE2D61308A1E"/>
                      </w:placeholder>
                      <w:text/>
                    </w:sdtPr>
                    <w:sdtContent>
                      <w:r w:rsidR="00D522B7" w:rsidRPr="00260CFC">
                        <w:rPr>
                          <w:rStyle w:val="Stile2"/>
                          <w:color w:val="auto"/>
                        </w:rPr>
                        <w:t>_________________</w:t>
                      </w:r>
                    </w:sdtContent>
                  </w:sdt>
                  <w:r w:rsidR="00D522B7" w:rsidRPr="00260CFC">
                    <w:rPr>
                      <w:color w:val="40739B" w:themeColor="background2" w:themeShade="80"/>
                    </w:rPr>
                    <w:t xml:space="preserve">  </w:t>
                  </w:r>
                  <w:r w:rsidRPr="00260CFC">
                    <w:rPr>
                      <w:color w:val="40739B" w:themeColor="background2" w:themeShade="80"/>
                    </w:rPr>
                    <w:t>CONFINI:</w:t>
                  </w:r>
                  <w:r w:rsidRPr="00260CFC">
                    <w:rPr>
                      <w:rStyle w:val="Stile2"/>
                      <w:color w:val="auto"/>
                    </w:rPr>
                    <w:t xml:space="preserve"> </w:t>
                  </w:r>
                  <w:sdt>
                    <w:sdtPr>
                      <w:rPr>
                        <w:rStyle w:val="Stile2"/>
                        <w:color w:val="auto"/>
                      </w:rPr>
                      <w:id w:val="2010706354"/>
                      <w:placeholder>
                        <w:docPart w:val="98695147BA1C49EF95E9E720E11FAAC4"/>
                      </w:placeholder>
                      <w:text/>
                    </w:sdtPr>
                    <w:sdtContent>
                      <w:r w:rsidRPr="00260CFC">
                        <w:rPr>
                          <w:rStyle w:val="Stile2"/>
                          <w:color w:val="auto"/>
                        </w:rPr>
                        <w:t>_________________</w:t>
                      </w:r>
                    </w:sdtContent>
                  </w:sdt>
                </w:p>
                <w:p w14:paraId="084349D2" w14:textId="253D9CFD" w:rsidR="00D52FC4" w:rsidRPr="00260CFC" w:rsidRDefault="00426C75" w:rsidP="00D52FC4">
                  <w:pPr>
                    <w:rPr>
                      <w:i/>
                      <w:lang w:bidi="it-IT"/>
                    </w:rPr>
                  </w:pPr>
                  <w:r w:rsidRPr="00260CFC">
                    <w:rPr>
                      <w:color w:val="40739B" w:themeColor="background2" w:themeShade="80"/>
                    </w:rPr>
                    <w:t>Coltura/destinazione d’uso terreni limitrofi</w:t>
                  </w:r>
                  <w:r w:rsidR="00D52FC4" w:rsidRPr="00260CFC">
                    <w:rPr>
                      <w:rStyle w:val="Stile2"/>
                      <w:color w:val="D9D9D9" w:themeColor="background1" w:themeShade="D9"/>
                    </w:rPr>
                    <w:t xml:space="preserve"> </w:t>
                  </w:r>
                  <w:sdt>
                    <w:sdtPr>
                      <w:rPr>
                        <w:rStyle w:val="Stile2"/>
                        <w:color w:val="auto"/>
                      </w:rPr>
                      <w:id w:val="241301811"/>
                      <w:placeholder>
                        <w:docPart w:val="F139C33472EA42A594D15936A68567ED"/>
                      </w:placeholder>
                      <w:text/>
                    </w:sdtPr>
                    <w:sdtContent>
                      <w:r w:rsidR="00D52FC4" w:rsidRPr="00260CFC">
                        <w:rPr>
                          <w:rStyle w:val="Stile2"/>
                          <w:color w:val="auto"/>
                        </w:rPr>
                        <w:t>________________________</w:t>
                      </w:r>
                    </w:sdtContent>
                  </w:sdt>
                  <w:r w:rsidR="00D52FC4" w:rsidRPr="00260CFC">
                    <w:rPr>
                      <w:i/>
                      <w:lang w:bidi="it-IT"/>
                    </w:rPr>
                    <w:t xml:space="preserve"> </w:t>
                  </w:r>
                </w:p>
                <w:p w14:paraId="41957727" w14:textId="482C96A6" w:rsidR="00844E4F" w:rsidRPr="00260CFC" w:rsidRDefault="00426C75" w:rsidP="00844E4F">
                  <w:r w:rsidRPr="00260CFC">
                    <w:rPr>
                      <w:color w:val="40739B" w:themeColor="background2" w:themeShade="80"/>
                    </w:rPr>
                    <w:t>Situazione orografica</w:t>
                  </w:r>
                  <w:r w:rsidR="00D52FC4" w:rsidRPr="00260CFC">
                    <w:rPr>
                      <w:color w:val="40739B" w:themeColor="background2" w:themeShade="80"/>
                    </w:rPr>
                    <w:t>:</w:t>
                  </w:r>
                  <w:r w:rsidR="00525F40" w:rsidRPr="00260CFC">
                    <w:rPr>
                      <w:color w:val="40739B" w:themeColor="background2" w:themeShade="80"/>
                    </w:rPr>
                    <w:t xml:space="preserve"> </w:t>
                  </w:r>
                  <w:r w:rsidR="00844E4F" w:rsidRPr="00260CFC">
                    <w:t>in piano/in</w:t>
                  </w:r>
                  <w:r w:rsidR="00525F40" w:rsidRPr="00260CFC">
                    <w:t xml:space="preserve"> </w:t>
                  </w:r>
                  <w:r w:rsidR="00844E4F" w:rsidRPr="00260CFC">
                    <w:t>declivio/scosceso/su piani scoscesi/altro</w:t>
                  </w:r>
                  <w:r w:rsidR="00D52FC4" w:rsidRPr="00260CFC">
                    <w:t xml:space="preserve"> </w:t>
                  </w:r>
                </w:p>
                <w:p w14:paraId="706216B3" w14:textId="5C433DD6" w:rsidR="00844E4F" w:rsidRDefault="00426C75" w:rsidP="00844E4F">
                  <w:pPr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</w:pPr>
                  <w:r w:rsidRPr="00260CFC">
                    <w:rPr>
                      <w:color w:val="40739B" w:themeColor="background2" w:themeShade="80"/>
                    </w:rPr>
                    <w:t>Situazione idrogeologica</w:t>
                  </w:r>
                  <w:r w:rsidR="00525F40" w:rsidRPr="00260CFC">
                    <w:rPr>
                      <w:color w:val="40739B" w:themeColor="background2" w:themeShade="80"/>
                    </w:rPr>
                    <w:t>:</w:t>
                  </w:r>
                  <w:r w:rsidR="00844E4F" w:rsidRPr="00260CFC">
                    <w:rPr>
                      <w:color w:val="40739B" w:themeColor="background2" w:themeShade="80"/>
                    </w:rPr>
                    <w:t xml:space="preserve"> </w:t>
                  </w:r>
                  <w:sdt>
                    <w:sdtPr>
                      <w:rPr>
                        <w:lang w:bidi="it-IT"/>
                      </w:rPr>
                      <w:id w:val="-1472208333"/>
                      <w:placeholder>
                        <w:docPart w:val="8AB113F6DED64265977ECFFAD3462787"/>
                      </w:placeholder>
                      <w:showingPlcHdr/>
                    </w:sdtPr>
                    <w:sdtContent>
                      <w:r w:rsidR="00844E4F" w:rsidRPr="00260CFC">
                        <w:rPr>
                          <w:i/>
                          <w:lang w:bidi="it-IT"/>
                        </w:rPr>
                        <w:t>Fare clic qui per immettere testo.</w:t>
                      </w:r>
                    </w:sdtContent>
                  </w:sdt>
                  <w:r w:rsidR="00844E4F" w:rsidRPr="00260CFC"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  <w:t xml:space="preserve"> </w:t>
                  </w:r>
                </w:p>
                <w:p w14:paraId="77A1EE58" w14:textId="2EE90366" w:rsidR="007A1869" w:rsidRDefault="007A1869" w:rsidP="007A1869">
                  <w:pPr>
                    <w:rPr>
                      <w:rFonts w:asciiTheme="majorHAnsi" w:eastAsiaTheme="majorEastAsia" w:hAnsiTheme="majorHAnsi" w:cstheme="majorBidi"/>
                      <w:lang w:bidi="it-IT"/>
                    </w:rPr>
                  </w:pPr>
                  <w:r w:rsidRPr="007A1869">
                    <w:rPr>
                      <w:color w:val="40739B" w:themeColor="background2" w:themeShade="80"/>
                    </w:rPr>
                    <w:t>Stato manutentivo alla data del sopralluogo:</w:t>
                  </w:r>
                  <w:r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  <w:t xml:space="preserve"> </w:t>
                  </w:r>
                  <w:r w:rsidRPr="007A1869">
                    <w:rPr>
                      <w:rFonts w:asciiTheme="majorHAnsi" w:eastAsiaTheme="majorEastAsia" w:hAnsiTheme="majorHAnsi" w:cstheme="majorBidi"/>
                      <w:lang w:bidi="it-IT"/>
                    </w:rPr>
                    <w:t>abbandonato/scadente/</w:t>
                  </w:r>
                  <w:r>
                    <w:rPr>
                      <w:rFonts w:asciiTheme="majorHAnsi" w:eastAsiaTheme="majorEastAsia" w:hAnsiTheme="majorHAnsi" w:cstheme="majorBidi"/>
                      <w:lang w:bidi="it-IT"/>
                    </w:rPr>
                    <w:t>ottimo</w:t>
                  </w:r>
                </w:p>
                <w:p w14:paraId="2F04DE74" w14:textId="6F37905F" w:rsidR="00D52FC4" w:rsidRPr="00260CFC" w:rsidRDefault="00000000" w:rsidP="007A1869">
                  <w:pPr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</w:pPr>
                  <w:sdt>
                    <w:sdtPr>
                      <w:rPr>
                        <w:color w:val="40739B" w:themeColor="background2" w:themeShade="80"/>
                      </w:rPr>
                      <w:id w:val="18213130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7A1869">
                        <w:rPr>
                          <w:rFonts w:ascii="MS Gothic" w:eastAsia="MS Gothic" w:hAnsi="MS Gothic" w:hint="eastAsia"/>
                          <w:color w:val="40739B" w:themeColor="background2" w:themeShade="80"/>
                        </w:rPr>
                        <w:t>☐</w:t>
                      </w:r>
                    </w:sdtContent>
                  </w:sdt>
                  <w:r w:rsidR="00426C75">
                    <w:rPr>
                      <w:rFonts w:asciiTheme="majorHAnsi" w:eastAsiaTheme="majorEastAsia" w:hAnsiTheme="majorHAnsi" w:cstheme="majorBidi"/>
                      <w:color w:val="8D4121" w:themeColor="accent2" w:themeShade="BF"/>
                      <w:lang w:bidi="it-IT"/>
                    </w:rPr>
                    <w:t xml:space="preserve"> </w:t>
                  </w:r>
                  <w:r w:rsidR="007A1869" w:rsidRPr="007A1869">
                    <w:t>coltivato</w:t>
                  </w:r>
                  <w:r w:rsidR="00426C75" w:rsidRPr="007A1869">
                    <w:t xml:space="preserve"> </w:t>
                  </w:r>
                  <w:sdt>
                    <w:sdtPr>
                      <w:rPr>
                        <w:color w:val="40739B" w:themeColor="background2" w:themeShade="80"/>
                      </w:rPr>
                      <w:id w:val="20269851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426C75" w:rsidRPr="007A1869">
                        <w:rPr>
                          <w:rFonts w:ascii="Segoe UI Symbol" w:hAnsi="Segoe UI Symbol" w:cs="Segoe UI Symbol"/>
                          <w:color w:val="40739B" w:themeColor="background2" w:themeShade="80"/>
                        </w:rPr>
                        <w:t>☐</w:t>
                      </w:r>
                    </w:sdtContent>
                  </w:sdt>
                  <w:r w:rsidR="00426C75" w:rsidRPr="007A1869">
                    <w:rPr>
                      <w:rFonts w:asciiTheme="majorHAnsi" w:eastAsiaTheme="majorEastAsia" w:hAnsiTheme="majorHAnsi" w:cstheme="majorBidi"/>
                      <w:color w:val="40739B" w:themeColor="background2" w:themeShade="80"/>
                      <w:lang w:bidi="it-IT"/>
                    </w:rPr>
                    <w:t xml:space="preserve"> </w:t>
                  </w:r>
                  <w:r w:rsidR="00844E4F" w:rsidRPr="007A1869">
                    <w:rPr>
                      <w:color w:val="40739B" w:themeColor="background2" w:themeShade="80"/>
                    </w:rPr>
                    <w:t xml:space="preserve"> </w:t>
                  </w:r>
                  <w:r w:rsidR="007A1869" w:rsidRPr="007A1869">
                    <w:t>presenza di detriti</w:t>
                  </w:r>
                  <w:r w:rsidR="00ED0782" w:rsidRPr="007A1869">
                    <w:t xml:space="preserve"> </w:t>
                  </w:r>
                  <w:sdt>
                    <w:sdtPr>
                      <w:rPr>
                        <w:color w:val="40739B" w:themeColor="background2" w:themeShade="80"/>
                      </w:rPr>
                      <w:id w:val="8743561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ED0782" w:rsidRPr="007A1869">
                        <w:rPr>
                          <w:rFonts w:ascii="Segoe UI Symbol" w:hAnsi="Segoe UI Symbol" w:cs="Segoe UI Symbol"/>
                          <w:color w:val="40739B" w:themeColor="background2" w:themeShade="80"/>
                        </w:rPr>
                        <w:t>☐</w:t>
                      </w:r>
                    </w:sdtContent>
                  </w:sdt>
                  <w:r w:rsidR="00ED0782" w:rsidRPr="007A1869">
                    <w:rPr>
                      <w:color w:val="40739B" w:themeColor="background2" w:themeShade="80"/>
                    </w:rPr>
                    <w:t xml:space="preserve"> </w:t>
                  </w:r>
                  <w:r w:rsidR="007A1869" w:rsidRPr="007A1869">
                    <w:t>presenza di vegetazione infestante</w:t>
                  </w:r>
                </w:p>
              </w:tc>
            </w:tr>
          </w:tbl>
          <w:p w14:paraId="18877937" w14:textId="77777777" w:rsidR="00D52FC4" w:rsidRPr="00260CFC" w:rsidRDefault="00D52FC4" w:rsidP="00D52FC4">
            <w:pPr>
              <w:rPr>
                <w:color w:val="40739B" w:themeColor="background2" w:themeShade="80"/>
                <w:lang w:bidi="it-IT"/>
              </w:rPr>
            </w:pPr>
          </w:p>
        </w:tc>
      </w:tr>
      <w:tr w:rsidR="00D52FC4" w:rsidRPr="0046163A" w14:paraId="042ED0D1" w14:textId="77777777" w:rsidTr="0010474F">
        <w:tc>
          <w:tcPr>
            <w:tcW w:w="8789" w:type="dxa"/>
            <w:gridSpan w:val="3"/>
            <w:tcBorders>
              <w:top w:val="nil"/>
              <w:bottom w:val="nil"/>
            </w:tcBorders>
          </w:tcPr>
          <w:p w14:paraId="1E5AA3D6" w14:textId="7DC4A750" w:rsidR="00D52FC4" w:rsidRDefault="00D52FC4" w:rsidP="00D52FC4">
            <w:pPr>
              <w:pStyle w:val="Titolo5"/>
              <w:spacing w:before="0"/>
              <w:jc w:val="center"/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CARATTERISTICHE ARCHITETTONICHE</w:t>
            </w:r>
          </w:p>
          <w:p w14:paraId="70032792" w14:textId="77777777" w:rsidR="0017476F" w:rsidRDefault="0017476F" w:rsidP="007A1869">
            <w:pPr>
              <w:spacing w:before="0" w:after="0"/>
              <w:rPr>
                <w:color w:val="40739B" w:themeColor="background2" w:themeShade="80"/>
              </w:rPr>
            </w:pPr>
            <w:r>
              <w:rPr>
                <w:color w:val="40739B" w:themeColor="background2" w:themeShade="80"/>
              </w:rPr>
              <w:t xml:space="preserve">Adiacenza di altri beni di competenza ANBSC: </w:t>
            </w:r>
            <w:r w:rsidRPr="00260CFC">
              <w:rPr>
                <w:lang w:bidi="it-IT"/>
              </w:rPr>
              <w:t xml:space="preserve"> </w:t>
            </w:r>
            <w:sdt>
              <w:sdtPr>
                <w:rPr>
                  <w:lang w:bidi="it-IT"/>
                </w:rPr>
                <w:id w:val="-1020085654"/>
                <w:placeholder>
                  <w:docPart w:val="0094FEB2D3324FA6B868EFBF13ACE82F"/>
                </w:placeholder>
              </w:sdtPr>
              <w:sdtContent>
                <w:r>
                  <w:rPr>
                    <w:lang w:bidi="it-IT"/>
                  </w:rPr>
                  <w:t>Elencare i codici m-bene</w:t>
                </w:r>
              </w:sdtContent>
            </w:sdt>
          </w:p>
          <w:tbl>
            <w:tblPr>
              <w:tblStyle w:val="Relazione"/>
              <w:tblW w:w="9072" w:type="dxa"/>
              <w:tblBorders>
                <w:top w:val="none" w:sz="0" w:space="0" w:color="auto"/>
                <w:bottom w:val="none" w:sz="0" w:space="0" w:color="auto"/>
                <w:insideH w:val="none" w:sz="0" w:space="0" w:color="auto"/>
              </w:tblBorders>
              <w:tblLayout w:type="fixed"/>
              <w:tblLook w:val="0620" w:firstRow="1" w:lastRow="0" w:firstColumn="0" w:lastColumn="0" w:noHBand="1" w:noVBand="1"/>
            </w:tblPr>
            <w:tblGrid>
              <w:gridCol w:w="9072"/>
            </w:tblGrid>
            <w:tr w:rsidR="00D52FC4" w:rsidRPr="00D11540" w14:paraId="00B52CDE" w14:textId="77777777" w:rsidTr="00085A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7"/>
              </w:trPr>
              <w:tc>
                <w:tcPr>
                  <w:tcW w:w="9072" w:type="dxa"/>
                </w:tcPr>
                <w:p w14:paraId="3A7040E1" w14:textId="77777777" w:rsidR="0017476F" w:rsidRDefault="0017476F" w:rsidP="0017476F">
                  <w:pPr>
                    <w:pStyle w:val="Titolo3"/>
                    <w:rPr>
                      <w:rStyle w:val="Stile2"/>
                      <w:color w:val="auto"/>
                      <w:szCs w:val="22"/>
                    </w:rPr>
                  </w:pPr>
                  <w:r w:rsidRPr="00ED0782">
                    <w:rPr>
                      <w:color w:val="40739B" w:themeColor="background2" w:themeShade="80"/>
                      <w:szCs w:val="22"/>
                      <w:u w:val="single"/>
                    </w:rPr>
                    <w:t>Tipologia edilizia</w:t>
                  </w:r>
                  <w:r w:rsidRPr="00ED0782">
                    <w:rPr>
                      <w:caps/>
                      <w:color w:val="40739B" w:themeColor="background2" w:themeShade="80"/>
                      <w:szCs w:val="22"/>
                      <w:u w:val="single"/>
                    </w:rPr>
                    <w:t>:</w:t>
                  </w:r>
                  <w:r>
                    <w:rPr>
                      <w:bCs/>
                      <w:caps/>
                      <w:color w:val="40739B" w:themeColor="background2" w:themeShade="80"/>
                      <w:szCs w:val="22"/>
                      <w:u w:val="single"/>
                    </w:rPr>
                    <w:t xml:space="preserve"> </w:t>
                  </w:r>
                  <w:r w:rsidRPr="005A35AD">
                    <w:rPr>
                      <w:color w:val="auto"/>
                    </w:rPr>
                    <w:t>cielo terra/ cielo terra con pertinenze/ porzione autonoma in edificio multipiano/ terreno</w:t>
                  </w:r>
                  <w:r>
                    <w:rPr>
                      <w:rStyle w:val="Stile2"/>
                      <w:color w:val="auto"/>
                      <w:szCs w:val="22"/>
                    </w:rPr>
                    <w:t xml:space="preserve"> </w:t>
                  </w:r>
                </w:p>
                <w:p w14:paraId="164C1B04" w14:textId="7B1FFB39" w:rsidR="00D52FC4" w:rsidRPr="00D11540" w:rsidRDefault="00000000" w:rsidP="0017476F">
                  <w:pPr>
                    <w:spacing w:before="0" w:after="0"/>
                    <w:rPr>
                      <w:rFonts w:asciiTheme="majorHAnsi" w:eastAsiaTheme="majorEastAsia" w:hAnsiTheme="majorHAnsi" w:cstheme="majorBidi"/>
                      <w:bCs/>
                      <w:caps/>
                      <w:color w:val="40739B" w:themeColor="background2" w:themeShade="80"/>
                      <w:szCs w:val="22"/>
                    </w:rPr>
                  </w:pPr>
                  <w:sdt>
                    <w:sdtPr>
                      <w:rPr>
                        <w:rFonts w:asciiTheme="majorHAnsi" w:eastAsiaTheme="majorEastAsia" w:hAnsiTheme="majorHAnsi" w:cstheme="majorBidi"/>
                        <w:color w:val="40739B" w:themeColor="background2" w:themeShade="80"/>
                        <w:u w:val="single"/>
                      </w:rPr>
                      <w:id w:val="-18845462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D52FC4" w:rsidRPr="001F1AEE">
                        <w:rPr>
                          <w:rFonts w:ascii="Segoe UI Symbol" w:eastAsiaTheme="majorEastAsia" w:hAnsi="Segoe UI Symbol" w:cs="Segoe UI Symbol"/>
                          <w:color w:val="40739B" w:themeColor="background2" w:themeShade="80"/>
                          <w:u w:val="single"/>
                        </w:rPr>
                        <w:t>☐</w:t>
                      </w:r>
                    </w:sdtContent>
                  </w:sdt>
                  <w:r w:rsidR="00D52FC4" w:rsidRPr="001F1AEE">
                    <w:rPr>
                      <w:rFonts w:asciiTheme="majorHAnsi" w:eastAsiaTheme="majorEastAsia" w:hAnsiTheme="majorHAnsi" w:cstheme="majorBidi"/>
                      <w:color w:val="40739B" w:themeColor="background2" w:themeShade="80"/>
                      <w:u w:val="single"/>
                    </w:rPr>
                    <w:t xml:space="preserve"> </w:t>
                  </w:r>
                  <w:r w:rsidR="00D52FC4" w:rsidRPr="00D11540">
                    <w:rPr>
                      <w:rFonts w:asciiTheme="majorHAnsi" w:eastAsiaTheme="majorEastAsia" w:hAnsiTheme="majorHAnsi" w:cstheme="majorBidi"/>
                      <w:bCs/>
                      <w:color w:val="40739B" w:themeColor="background2" w:themeShade="80"/>
                      <w:szCs w:val="22"/>
                    </w:rPr>
                    <w:t>Ascensore</w:t>
                  </w:r>
                  <w:r w:rsidR="00D52FC4" w:rsidRPr="005A35AD">
                    <w:rPr>
                      <w:bCs/>
                      <w:iCs/>
                      <w:caps/>
                      <w:color w:val="40739B" w:themeColor="background2" w:themeShade="80"/>
                      <w:szCs w:val="22"/>
                    </w:rPr>
                    <w:t xml:space="preserve"> </w:t>
                  </w:r>
                  <w:sdt>
                    <w:sdtPr>
                      <w:rPr>
                        <w:bCs/>
                        <w:iCs/>
                        <w:caps/>
                        <w:color w:val="40739B" w:themeColor="background2" w:themeShade="80"/>
                        <w:szCs w:val="22"/>
                      </w:rPr>
                      <w:id w:val="-3983653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D52FC4">
                        <w:rPr>
                          <w:rFonts w:ascii="MS Gothic" w:eastAsia="MS Gothic" w:hAnsi="MS Gothic" w:hint="eastAsia"/>
                          <w:bCs/>
                          <w:iCs/>
                          <w:caps/>
                          <w:color w:val="40739B" w:themeColor="background2" w:themeShade="80"/>
                          <w:szCs w:val="22"/>
                        </w:rPr>
                        <w:t>☐</w:t>
                      </w:r>
                    </w:sdtContent>
                  </w:sdt>
                  <w:r w:rsidR="00D52FC4" w:rsidRPr="005A35AD">
                    <w:rPr>
                      <w:bCs/>
                      <w:caps/>
                      <w:color w:val="40739B" w:themeColor="background2" w:themeShade="80"/>
                      <w:szCs w:val="22"/>
                    </w:rPr>
                    <w:t xml:space="preserve"> L’</w:t>
                  </w:r>
                  <w:r w:rsidR="00D52FC4" w:rsidRPr="005A35AD">
                    <w:rPr>
                      <w:bCs/>
                      <w:color w:val="40739B" w:themeColor="background2" w:themeShade="80"/>
                      <w:szCs w:val="22"/>
                    </w:rPr>
                    <w:t>immobile è in un condominio</w:t>
                  </w:r>
                </w:p>
              </w:tc>
            </w:tr>
            <w:tr w:rsidR="00D52FC4" w:rsidRPr="00D11540" w14:paraId="7061AC08" w14:textId="77777777" w:rsidTr="00085A69">
              <w:trPr>
                <w:trHeight w:val="883"/>
              </w:trPr>
              <w:tc>
                <w:tcPr>
                  <w:tcW w:w="9072" w:type="dxa"/>
                </w:tcPr>
                <w:p w14:paraId="2C904243" w14:textId="66E1CDBD" w:rsidR="00D52FC4" w:rsidRDefault="00D52FC4" w:rsidP="00D52FC4">
                  <w:pPr>
                    <w:pStyle w:val="Titolo3"/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D11540"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Orientamento prevalente:</w:t>
                  </w:r>
                  <w:r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C325C5">
                    <w:rPr>
                      <w:color w:val="auto"/>
                    </w:rPr>
                    <w:t>nord/nord-est/est/sud-est/sud/sud-ovest/ovest/nord-ovest</w:t>
                  </w:r>
                  <w:r w:rsidRPr="00D11540"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</w:p>
                <w:p w14:paraId="07A7200D" w14:textId="7DD524F2" w:rsidR="00D522B7" w:rsidRPr="007A1869" w:rsidRDefault="00D52FC4" w:rsidP="007A1869">
                  <w:pPr>
                    <w:pStyle w:val="Titolo3"/>
                    <w:rPr>
                      <w:rFonts w:asciiTheme="minorHAnsi" w:eastAsiaTheme="minorEastAsia" w:hAnsiTheme="minorHAnsi" w:cstheme="minorBidi"/>
                      <w:color w:val="auto"/>
                    </w:rPr>
                  </w:pPr>
                  <w:r w:rsidRPr="00D11540"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Qualità dell’affaccio prevalente:</w:t>
                  </w:r>
                  <w:r>
                    <w:rPr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</w:t>
                  </w:r>
                  <w:r w:rsidRPr="005A35AD">
                    <w:rPr>
                      <w:rFonts w:asciiTheme="minorHAnsi" w:eastAsiaTheme="minorEastAsia" w:hAnsiTheme="minorHAnsi" w:cstheme="minorBidi"/>
                      <w:color w:val="auto"/>
                    </w:rPr>
                    <w:t>scadente/normale/di pregio</w:t>
                  </w:r>
                </w:p>
                <w:tbl>
                  <w:tblPr>
                    <w:tblW w:w="7933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56"/>
                    <w:gridCol w:w="2268"/>
                    <w:gridCol w:w="2409"/>
                  </w:tblGrid>
                  <w:tr w:rsidR="00D522B7" w:rsidRPr="00C325C5" w14:paraId="2916CAE7" w14:textId="51D6586D" w:rsidTr="007A1869">
                    <w:trPr>
                      <w:trHeight w:val="469"/>
                    </w:trPr>
                    <w:tc>
                      <w:tcPr>
                        <w:tcW w:w="3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EFCFDE6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alibri" w:eastAsia="Times New Roman" w:hAnsi="Calibri" w:cs="Calibri"/>
                            <w:color w:val="000000"/>
                            <w:szCs w:val="22"/>
                            <w:lang w:eastAsia="it-IT"/>
                          </w:rPr>
                          <w:t> 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6D6A364" w14:textId="20C1E0FC" w:rsidR="00D522B7" w:rsidRPr="00C325C5" w:rsidRDefault="00D522B7" w:rsidP="00D522B7">
                        <w:pPr>
                          <w:pStyle w:val="Titolo3"/>
                          <w:jc w:val="center"/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>Stato         Manutentivo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14:paraId="270B262A" w14:textId="128ACB2C" w:rsidR="00D522B7" w:rsidRDefault="00D522B7" w:rsidP="00D522B7">
                        <w:pPr>
                          <w:pStyle w:val="Titolo3"/>
                          <w:jc w:val="center"/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</w:pPr>
                        <w:r w:rsidRPr="00C325C5"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>Livello</w:t>
                        </w:r>
                        <w:r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 xml:space="preserve"> </w:t>
                        </w:r>
                        <w:r w:rsidRPr="00C325C5"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 xml:space="preserve">di </w:t>
                        </w:r>
                        <w:r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 xml:space="preserve">       </w:t>
                        </w:r>
                        <w:r w:rsidRPr="00C325C5">
                          <w:rPr>
                            <w:b/>
                            <w:bCs/>
                            <w:color w:val="40739B" w:themeColor="background2" w:themeShade="80"/>
                            <w:szCs w:val="22"/>
                            <w:u w:val="single"/>
                          </w:rPr>
                          <w:t>intervento</w:t>
                        </w:r>
                      </w:p>
                    </w:tc>
                  </w:tr>
                  <w:tr w:rsidR="00D522B7" w:rsidRPr="00C325C5" w14:paraId="53DF6E66" w14:textId="71C3E78E" w:rsidTr="007A1869">
                    <w:trPr>
                      <w:trHeight w:val="501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A72D496" w14:textId="6B0312C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Strutture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6724C13" w14:textId="0B6F9A70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3972BAD" w14:textId="71A11CF7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1170C82A" w14:textId="59732D57" w:rsidTr="007A1869">
                    <w:trPr>
                      <w:trHeight w:val="501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14:paraId="37186035" w14:textId="20D49DA5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Tamponature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4ECDCB5" w14:textId="0E22F568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329F43DD" w14:textId="4CE12298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3E554CA1" w14:textId="22FB4649" w:rsidTr="007A1869">
                    <w:trPr>
                      <w:trHeight w:val="501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3D9B179F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Coperture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14CD73A" w14:textId="0FFCD9D5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1CC41F8F" w14:textId="73F90C97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5C5195BF" w14:textId="2AFB7DE7" w:rsidTr="007A1869">
                    <w:trPr>
                      <w:trHeight w:val="537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9698E62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Facciate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EDC1E51" w14:textId="3107254D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0D19CF4D" w14:textId="3464E1DC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1E7FD473" w14:textId="32328248" w:rsidTr="007A1869">
                    <w:trPr>
                      <w:trHeight w:val="604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40EAA82A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Serramenti esterni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4FAD8AC" w14:textId="2C3FC4BB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6BCDEAB" w14:textId="1D398912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032A5DDD" w14:textId="26B73026" w:rsidTr="007A1869">
                    <w:trPr>
                      <w:trHeight w:val="570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290608AF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Serramenti interni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635FADC" w14:textId="256AFA00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CBED61A" w14:textId="434C2A57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75F37D2D" w14:textId="20289B68" w:rsidTr="007A1869">
                    <w:trPr>
                      <w:trHeight w:val="578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B5FA94D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Pavimenti e rivestimenti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6E80B9A" w14:textId="16DAC39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50DEB734" w14:textId="5C012B4A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  <w:tr w:rsidR="00D522B7" w:rsidRPr="00C325C5" w14:paraId="38D2BD28" w14:textId="0B27183E" w:rsidTr="007A1869">
                    <w:trPr>
                      <w:trHeight w:val="425"/>
                    </w:trPr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19162D79" w14:textId="77777777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Divisori interni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A125697" w14:textId="36553319" w:rsidR="00D522B7" w:rsidRPr="00C325C5" w:rsidRDefault="00D522B7" w:rsidP="00D522B7">
                        <w:pPr>
                          <w:spacing w:before="0" w:after="0"/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</w:pP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inagibile/scadente/normale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Pr="005A35AD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ottimo</w:t>
                        </w:r>
                        <w:r w:rsidRPr="00CB0EE4">
                          <w:rPr>
                            <w:color w:val="40739B" w:themeColor="background2" w:themeShade="8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5D9A789" w14:textId="7AE7FA5F" w:rsidR="00D522B7" w:rsidRPr="005A35AD" w:rsidRDefault="00D522B7" w:rsidP="00D522B7">
                        <w:pPr>
                          <w:spacing w:before="0" w:after="0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325C5">
                          <w:rPr>
                            <w:rFonts w:ascii="Century Gothic" w:eastAsia="Times New Roman" w:hAnsi="Century Gothic" w:cs="Calibri"/>
                            <w:color w:val="000000"/>
                            <w:szCs w:val="22"/>
                            <w:lang w:eastAsia="it-IT"/>
                          </w:rPr>
                          <w:t>Urgente/necessario/eventuale/nessuno</w:t>
                        </w:r>
                      </w:p>
                    </w:tc>
                  </w:tr>
                </w:tbl>
                <w:p w14:paraId="4186EDE8" w14:textId="0161BBFC" w:rsidR="00D52FC4" w:rsidRPr="00691BBA" w:rsidRDefault="00D52FC4" w:rsidP="00D52FC4">
                  <w:pPr>
                    <w:rPr>
                      <w:b/>
                      <w:color w:val="40739B" w:themeColor="background2" w:themeShade="80"/>
                      <w:szCs w:val="22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  <w:tr w:rsidR="00D52FC4" w:rsidRPr="00D11540" w14:paraId="29D552E6" w14:textId="77777777" w:rsidTr="00085A69">
              <w:trPr>
                <w:trHeight w:val="95"/>
              </w:trPr>
              <w:tc>
                <w:tcPr>
                  <w:tcW w:w="9072" w:type="dxa"/>
                </w:tcPr>
                <w:p w14:paraId="295E8306" w14:textId="4972BF14" w:rsidR="00D52FC4" w:rsidRPr="00D11540" w:rsidRDefault="00D52FC4" w:rsidP="00D52FC4">
                  <w:pPr>
                    <w:spacing w:before="0" w:after="0"/>
                    <w:jc w:val="center"/>
                    <w:rPr>
                      <w:rFonts w:asciiTheme="majorHAnsi" w:eastAsiaTheme="majorEastAsia" w:hAnsiTheme="majorHAnsi" w:cstheme="majorBidi"/>
                      <w:bCs/>
                      <w:caps/>
                      <w:color w:val="40739B" w:themeColor="background2" w:themeShade="80"/>
                      <w:szCs w:val="22"/>
                    </w:rPr>
                  </w:pPr>
                </w:p>
              </w:tc>
            </w:tr>
          </w:tbl>
          <w:p w14:paraId="3FA063BB" w14:textId="77777777" w:rsidR="007A1869" w:rsidRPr="00834579" w:rsidRDefault="007A1869" w:rsidP="007A1869">
            <w:pPr>
              <w:pStyle w:val="Titolo3"/>
              <w:rPr>
                <w:color w:val="40739B" w:themeColor="background2" w:themeShade="80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34579">
              <w:rPr>
                <w:color w:val="40739B" w:themeColor="background2" w:themeShade="80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STATO MANUTENTIVO COMPLESSIVO ALLA DATA DEL SOPRALLUOGO</w:t>
            </w:r>
            <w:r>
              <w:rPr>
                <w:color w:val="40739B" w:themeColor="background2" w:themeShade="80"/>
                <w:szCs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77DA1399" w14:textId="071ECB16" w:rsidR="00D52FC4" w:rsidRPr="0041334B" w:rsidRDefault="007A1869" w:rsidP="007A1869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A1869">
              <w:t>inagibile/scadente/normale/ottimo</w:t>
            </w:r>
            <w:r w:rsidRPr="00CB0EE4"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t xml:space="preserve"> </w:t>
            </w:r>
          </w:p>
        </w:tc>
      </w:tr>
      <w:tr w:rsidR="00D52FC4" w:rsidRPr="0046163A" w14:paraId="09DC8334" w14:textId="77777777" w:rsidTr="00183D8E">
        <w:trPr>
          <w:trHeight w:val="96"/>
        </w:trPr>
        <w:tc>
          <w:tcPr>
            <w:tcW w:w="8789" w:type="dxa"/>
            <w:gridSpan w:val="3"/>
            <w:tcBorders>
              <w:top w:val="single" w:sz="4" w:space="0" w:color="auto"/>
              <w:bottom w:val="nil"/>
            </w:tcBorders>
          </w:tcPr>
          <w:p w14:paraId="6F36DD80" w14:textId="0F1ADF6D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E0E26"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CRITICITÁ RILEVATE:</w:t>
            </w:r>
            <w:r>
              <w:t xml:space="preserve"> atti vandalici / dissesti statici / occupato abusivamente</w:t>
            </w: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52F5F60" w14:textId="14FA21BB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DESCRIZIONE DELLE CRITICITA’ RILEVANTI: </w:t>
            </w:r>
          </w:p>
          <w:p w14:paraId="69BC735C" w14:textId="0334AE1D" w:rsidR="00D52FC4" w:rsidRDefault="00D52FC4" w:rsidP="00D52FC4">
            <w:r w:rsidRPr="00DE0E26"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SCENARIO DI INTERVENTO COMPLESSIVO:</w:t>
            </w: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E0E26">
              <w:t>Messa in sicurezza</w:t>
            </w:r>
            <w:r>
              <w:t xml:space="preserve"> </w:t>
            </w:r>
            <w:r w:rsidRPr="00DE0E26">
              <w:t>/</w:t>
            </w:r>
            <w:r>
              <w:t xml:space="preserve"> </w:t>
            </w:r>
            <w:r w:rsidRPr="00DE0DCC">
              <w:t>Ristrutturazione edilizia media</w:t>
            </w:r>
            <w:r>
              <w:t xml:space="preserve"> </w:t>
            </w:r>
            <w:r w:rsidRPr="00DE0DCC">
              <w:t>/</w:t>
            </w:r>
            <w:r>
              <w:t xml:space="preserve"> </w:t>
            </w:r>
            <w:r w:rsidRPr="00DE0DCC">
              <w:t xml:space="preserve">l Ristrutturazione edilizia </w:t>
            </w:r>
            <w:r>
              <w:t>L</w:t>
            </w:r>
            <w:r w:rsidRPr="00DE0DCC">
              <w:t xml:space="preserve">eggera </w:t>
            </w:r>
          </w:p>
          <w:p w14:paraId="26DC5C48" w14:textId="5AECC133" w:rsidR="00D52FC4" w:rsidRDefault="00D52FC4" w:rsidP="00D52FC4">
            <w:pPr>
              <w:pBdr>
                <w:top w:val="single" w:sz="4" w:space="1" w:color="808080" w:themeColor="background1" w:themeShade="80"/>
              </w:pBdr>
              <w:jc w:val="center"/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RILIEVO FOTOGRAFICO:</w:t>
            </w:r>
          </w:p>
          <w:p w14:paraId="6ECCF578" w14:textId="16DE0E78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1883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9F02A4C" wp14:editId="6D939207">
                      <wp:simplePos x="0" y="0"/>
                      <wp:positionH relativeFrom="column">
                        <wp:posOffset>1892773</wp:posOffset>
                      </wp:positionH>
                      <wp:positionV relativeFrom="paragraph">
                        <wp:posOffset>9525</wp:posOffset>
                      </wp:positionV>
                      <wp:extent cx="1657985" cy="1060450"/>
                      <wp:effectExtent l="0" t="0" r="18415" b="25400"/>
                      <wp:wrapNone/>
                      <wp:docPr id="33" name="Rettango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7985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B324A" id="Rettangolo 33" o:spid="_x0000_s1026" style="position:absolute;margin-left:149.05pt;margin-top:.75pt;width:130.55pt;height:8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  <w:r w:rsidRPr="00741883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1561060" wp14:editId="6DBF1A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1658112" cy="1060450"/>
                      <wp:effectExtent l="0" t="0" r="18415" b="25400"/>
                      <wp:wrapNone/>
                      <wp:docPr id="31" name="Rettango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8112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A2FD9" id="Rettangolo 31" o:spid="_x0000_s1026" style="position:absolute;margin-left:0;margin-top:1.2pt;width:130.55pt;height:8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  <w:r w:rsidRPr="00741883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75D02DF" wp14:editId="26441807">
                      <wp:simplePos x="0" y="0"/>
                      <wp:positionH relativeFrom="column">
                        <wp:posOffset>3804285</wp:posOffset>
                      </wp:positionH>
                      <wp:positionV relativeFrom="paragraph">
                        <wp:posOffset>8890</wp:posOffset>
                      </wp:positionV>
                      <wp:extent cx="1658112" cy="1060450"/>
                      <wp:effectExtent l="0" t="0" r="18415" b="25400"/>
                      <wp:wrapNone/>
                      <wp:docPr id="34" name="Rettango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8112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5993B" id="Rettangolo 34" o:spid="_x0000_s1026" style="position:absolute;margin-left:299.55pt;margin-top:.7pt;width:130.55pt;height:8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</w:p>
          <w:p w14:paraId="47F1E917" w14:textId="766C7153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687F1CC" w14:textId="49538A9E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853DBCD" w14:textId="7EAC6913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4242642" w14:textId="51DDBEC3" w:rsidR="00D52FC4" w:rsidRPr="00DB0AF6" w:rsidRDefault="00D52FC4" w:rsidP="00D52FC4">
            <w:pPr>
              <w:spacing w:line="360" w:lineRule="auto"/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D52FC4" w:rsidRPr="0046163A" w14:paraId="43850F8C" w14:textId="77777777" w:rsidTr="00183D8E">
        <w:trPr>
          <w:gridAfter w:val="1"/>
          <w:wAfter w:w="11" w:type="dxa"/>
        </w:trPr>
        <w:tc>
          <w:tcPr>
            <w:tcW w:w="8778" w:type="dxa"/>
            <w:gridSpan w:val="2"/>
            <w:tcBorders>
              <w:top w:val="single" w:sz="4" w:space="0" w:color="808080" w:themeColor="background1" w:themeShade="80"/>
              <w:bottom w:val="nil"/>
            </w:tcBorders>
          </w:tcPr>
          <w:p w14:paraId="6BA21178" w14:textId="2C945759" w:rsidR="00D52FC4" w:rsidRPr="00505C5B" w:rsidRDefault="00D52FC4" w:rsidP="00D52FC4">
            <w:pPr>
              <w:pStyle w:val="Titolo5"/>
              <w:jc w:val="center"/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F1AEE"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EVENTUALI CESPITI RINVENUTI</w:t>
            </w:r>
            <w:r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AI SENSI DELL’ART 48 COMMA 7 BIS D.L. 159/2011</w:t>
            </w:r>
            <w:r w:rsidRPr="001F1AEE">
              <w:rPr>
                <w:color w:val="40739B" w:themeColor="background2" w:themeShade="8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 ARREDO / MACCHINARI / IMPIANTI</w:t>
            </w:r>
          </w:p>
        </w:tc>
      </w:tr>
      <w:tr w:rsidR="00D52FC4" w:rsidRPr="0046163A" w14:paraId="2ADDF14E" w14:textId="77777777" w:rsidTr="00183D8E">
        <w:trPr>
          <w:gridAfter w:val="1"/>
          <w:wAfter w:w="11" w:type="dxa"/>
        </w:trPr>
        <w:tc>
          <w:tcPr>
            <w:tcW w:w="8778" w:type="dxa"/>
            <w:gridSpan w:val="2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Grigliatabellachiara"/>
              <w:tblW w:w="850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3118"/>
              <w:gridCol w:w="1741"/>
              <w:gridCol w:w="3220"/>
            </w:tblGrid>
            <w:tr w:rsidR="00D52FC4" w:rsidRPr="00890E44" w14:paraId="6EE42521" w14:textId="77777777" w:rsidTr="00183D8E">
              <w:trPr>
                <w:trHeight w:val="396"/>
                <w:jc w:val="center"/>
              </w:trPr>
              <w:tc>
                <w:tcPr>
                  <w:tcW w:w="421" w:type="dxa"/>
                  <w:noWrap/>
                  <w:hideMark/>
                </w:tcPr>
                <w:p w14:paraId="62B23783" w14:textId="77777777" w:rsidR="00D52FC4" w:rsidRPr="00646647" w:rsidRDefault="00D52FC4" w:rsidP="00D52FC4">
                  <w:pPr>
                    <w:spacing w:before="0" w:after="0"/>
                    <w:jc w:val="center"/>
                    <w:rPr>
                      <w:rFonts w:asciiTheme="majorHAnsi" w:eastAsia="Times New Roman" w:hAnsiTheme="majorHAns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3118" w:type="dxa"/>
                </w:tcPr>
                <w:p w14:paraId="6A088BA2" w14:textId="47BC9931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Tipologia</w:t>
                  </w:r>
                </w:p>
              </w:tc>
              <w:tc>
                <w:tcPr>
                  <w:tcW w:w="1741" w:type="dxa"/>
                </w:tcPr>
                <w:p w14:paraId="64E1A708" w14:textId="294DDA93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Valore</w:t>
                  </w:r>
                </w:p>
              </w:tc>
              <w:tc>
                <w:tcPr>
                  <w:tcW w:w="3220" w:type="dxa"/>
                </w:tcPr>
                <w:p w14:paraId="3FD1CE4D" w14:textId="2AC6F0DA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Descrizione</w:t>
                  </w:r>
                </w:p>
              </w:tc>
            </w:tr>
            <w:tr w:rsidR="00D52FC4" w:rsidRPr="00890E44" w14:paraId="34D2B8CC" w14:textId="77777777" w:rsidTr="00183D8E">
              <w:trPr>
                <w:trHeight w:val="415"/>
                <w:jc w:val="center"/>
              </w:trPr>
              <w:tc>
                <w:tcPr>
                  <w:tcW w:w="421" w:type="dxa"/>
                  <w:noWrap/>
                  <w:hideMark/>
                </w:tcPr>
                <w:p w14:paraId="417155EE" w14:textId="77777777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1</w:t>
                  </w:r>
                </w:p>
              </w:tc>
              <w:tc>
                <w:tcPr>
                  <w:tcW w:w="3118" w:type="dxa"/>
                </w:tcPr>
                <w:p w14:paraId="33FA5784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1741" w:type="dxa"/>
                </w:tcPr>
                <w:p w14:paraId="25FC2471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3220" w:type="dxa"/>
                </w:tcPr>
                <w:p w14:paraId="550ED373" w14:textId="0CF0C809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</w:tr>
            <w:tr w:rsidR="00D52FC4" w:rsidRPr="00890E44" w14:paraId="6BFD470C" w14:textId="77777777" w:rsidTr="00183D8E">
              <w:trPr>
                <w:trHeight w:val="396"/>
                <w:jc w:val="center"/>
              </w:trPr>
              <w:tc>
                <w:tcPr>
                  <w:tcW w:w="421" w:type="dxa"/>
                  <w:noWrap/>
                  <w:hideMark/>
                </w:tcPr>
                <w:p w14:paraId="130831AB" w14:textId="77777777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2</w:t>
                  </w:r>
                </w:p>
              </w:tc>
              <w:tc>
                <w:tcPr>
                  <w:tcW w:w="3118" w:type="dxa"/>
                </w:tcPr>
                <w:p w14:paraId="3C663281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1741" w:type="dxa"/>
                </w:tcPr>
                <w:p w14:paraId="37AC6059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3220" w:type="dxa"/>
                </w:tcPr>
                <w:p w14:paraId="6AF8F5DE" w14:textId="6E37DBA4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</w:tr>
            <w:tr w:rsidR="00D52FC4" w:rsidRPr="00890E44" w14:paraId="28E577CB" w14:textId="77777777" w:rsidTr="00183D8E">
              <w:trPr>
                <w:trHeight w:val="396"/>
                <w:jc w:val="center"/>
              </w:trPr>
              <w:tc>
                <w:tcPr>
                  <w:tcW w:w="421" w:type="dxa"/>
                  <w:noWrap/>
                </w:tcPr>
                <w:p w14:paraId="6E9B8BDF" w14:textId="77777777" w:rsidR="00D52FC4" w:rsidRPr="00412E9A" w:rsidRDefault="00D52FC4" w:rsidP="00D52FC4">
                  <w:pPr>
                    <w:jc w:val="center"/>
                    <w:rPr>
                      <w:color w:val="40739B" w:themeColor="background2" w:themeShade="80"/>
                    </w:rPr>
                  </w:pPr>
                  <w:r w:rsidRPr="00412E9A">
                    <w:rPr>
                      <w:color w:val="40739B" w:themeColor="background2" w:themeShade="80"/>
                    </w:rPr>
                    <w:t>3</w:t>
                  </w:r>
                </w:p>
              </w:tc>
              <w:tc>
                <w:tcPr>
                  <w:tcW w:w="3118" w:type="dxa"/>
                </w:tcPr>
                <w:p w14:paraId="6051D53C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1741" w:type="dxa"/>
                </w:tcPr>
                <w:p w14:paraId="3E6E35F0" w14:textId="77777777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  <w:tc>
                <w:tcPr>
                  <w:tcW w:w="3220" w:type="dxa"/>
                </w:tcPr>
                <w:p w14:paraId="25181B8B" w14:textId="6E1F6FF6" w:rsidR="00D52FC4" w:rsidRPr="00890E44" w:rsidRDefault="00D52FC4" w:rsidP="00D52FC4">
                  <w:pPr>
                    <w:spacing w:before="0" w:after="0"/>
                    <w:jc w:val="center"/>
                    <w:rPr>
                      <w:rFonts w:ascii="Calibri" w:eastAsia="Times New Roman" w:hAnsi="Calibri" w:cs="Times New Roman"/>
                      <w:szCs w:val="22"/>
                      <w:lang w:eastAsia="it-IT"/>
                    </w:rPr>
                  </w:pPr>
                </w:p>
              </w:tc>
            </w:tr>
          </w:tbl>
          <w:p w14:paraId="0631677D" w14:textId="51E7C267" w:rsidR="00D52FC4" w:rsidRDefault="00D52FC4" w:rsidP="00D52FC4">
            <w:pPr>
              <w:jc w:val="center"/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D0FC8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D5A976B" wp14:editId="376F934D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284734</wp:posOffset>
                      </wp:positionV>
                      <wp:extent cx="1658112" cy="1060450"/>
                      <wp:effectExtent l="0" t="0" r="18415" b="25400"/>
                      <wp:wrapNone/>
                      <wp:docPr id="25" name="Rettango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8112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F7120" id="Rettangolo 25" o:spid="_x0000_s1026" style="position:absolute;margin-left:300pt;margin-top:22.4pt;width:130.55pt;height:8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  <w:r w:rsidRPr="002D0FC8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E72C9FD" wp14:editId="24BBC0A9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285242</wp:posOffset>
                      </wp:positionV>
                      <wp:extent cx="1658112" cy="1060450"/>
                      <wp:effectExtent l="0" t="0" r="18415" b="25400"/>
                      <wp:wrapNone/>
                      <wp:docPr id="14" name="Rettango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8112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895B6" id="Rettangolo 14" o:spid="_x0000_s1026" style="position:absolute;margin-left:147.85pt;margin-top:22.45pt;width:130.55pt;height:8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  <w:r w:rsidRPr="002D0FC8">
              <w:rPr>
                <w:noProof/>
                <w:color w:val="40739B" w:themeColor="background2" w:themeShade="80"/>
                <w:lang w:eastAsia="it-I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1DACD63" wp14:editId="52063F6E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290830</wp:posOffset>
                      </wp:positionV>
                      <wp:extent cx="1658112" cy="1060450"/>
                      <wp:effectExtent l="0" t="0" r="18415" b="25400"/>
                      <wp:wrapNone/>
                      <wp:docPr id="30" name="Rettango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8112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lt1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bodyPr rot="0" spcFirstLastPara="0" vertOverflow="overflow" horzOverflow="overflow" vert="horz" wrap="square" lIns="91440" tIns="91440" rIns="91440" bIns="9144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C2E39" id="Rettangolo 30" o:spid="_x0000_s1026" style="position:absolute;margin-left:.5pt;margin-top:22.9pt;width:130.55pt;height:8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" filled="f" strokecolor="#a5a5a5 [2092]" strokeweight="1.25pt">
                      <v:textbox inset=",7.2pt,,7.2pt"/>
                    </v:rect>
                  </w:pict>
                </mc:Fallback>
              </mc:AlternateContent>
            </w:r>
            <w: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RILIEVO FOTOGRAFICO:</w:t>
            </w:r>
          </w:p>
          <w:p w14:paraId="305BD77D" w14:textId="6FFEBB44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E66AF46" w14:textId="77777777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45EFA9A" w14:textId="77777777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AC0CE8B" w14:textId="77777777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1C09A37" w14:textId="77777777" w:rsidR="00D52FC4" w:rsidRDefault="00D52FC4" w:rsidP="00D52FC4">
            <w:pPr>
              <w:rPr>
                <w:color w:val="40739B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4E90327" w14:textId="70C26E78" w:rsidR="00D52FC4" w:rsidRDefault="00E56AE9" w:rsidP="00D52FC4">
            <w:pPr>
              <w:pStyle w:val="Titolo3"/>
              <w:jc w:val="center"/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 xml:space="preserve">NOTE </w:t>
            </w:r>
            <w:r w:rsidR="00260CFC">
              <w:rPr>
                <w:color w:val="40739B" w:themeColor="background2" w:themeShade="80"/>
                <w:lang w:bidi="it-IT"/>
              </w:rPr>
              <w:t xml:space="preserve">RILIEVO DELLO </w:t>
            </w:r>
            <w:r w:rsidR="00D52FC4" w:rsidRPr="00C10223">
              <w:rPr>
                <w:color w:val="40739B" w:themeColor="background2" w:themeShade="80"/>
                <w:lang w:bidi="it-IT"/>
              </w:rPr>
              <w:t>STATO DI FATTO</w:t>
            </w:r>
          </w:p>
          <w:p w14:paraId="3A2ABA79" w14:textId="77777777" w:rsidR="00D52FC4" w:rsidRDefault="00000000" w:rsidP="00D52FC4">
            <w:pPr>
              <w:pStyle w:val="Titolo3"/>
              <w:jc w:val="center"/>
              <w:rPr>
                <w:lang w:bidi="it-IT"/>
              </w:rPr>
            </w:pPr>
            <w:sdt>
              <w:sdtPr>
                <w:rPr>
                  <w:lang w:bidi="it-IT"/>
                </w:rPr>
                <w:id w:val="183095373"/>
                <w:placeholder>
                  <w:docPart w:val="9BBA220CF90040ADBBC26B61DCD7E6B0"/>
                </w:placeholder>
                <w:showingPlcHdr/>
              </w:sdtPr>
              <w:sdtContent>
                <w:r w:rsidR="00D52FC4" w:rsidRPr="0041334B">
                  <w:rPr>
                    <w:i/>
                    <w:color w:val="auto"/>
                    <w:lang w:bidi="it-IT"/>
                  </w:rPr>
                  <w:t>Fare clic qui per immettere testo.</w:t>
                </w:r>
              </w:sdtContent>
            </w:sdt>
          </w:p>
          <w:p w14:paraId="14407C7E" w14:textId="77777777" w:rsidR="00D52FC4" w:rsidRDefault="00D52FC4" w:rsidP="00D52FC4">
            <w:pPr>
              <w:rPr>
                <w:lang w:bidi="it-IT"/>
              </w:rPr>
            </w:pPr>
          </w:p>
          <w:p w14:paraId="08F49AA9" w14:textId="77777777" w:rsidR="00D52FC4" w:rsidRPr="001F1AEE" w:rsidRDefault="00D52FC4" w:rsidP="00D52FC4">
            <w:pPr>
              <w:rPr>
                <w:lang w:bidi="it-IT"/>
              </w:rPr>
            </w:pPr>
          </w:p>
        </w:tc>
      </w:tr>
    </w:tbl>
    <w:p w14:paraId="06DF4392" w14:textId="0846FCBD" w:rsidR="00FF0B5A" w:rsidRDefault="00844E4F" w:rsidP="00DA0629">
      <w:pPr>
        <w:rPr>
          <w:lang w:bidi="it-IT"/>
        </w:rPr>
      </w:pPr>
      <w:r w:rsidRPr="0064664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FD94DB" wp14:editId="10D33628">
                <wp:simplePos x="0" y="0"/>
                <wp:positionH relativeFrom="page">
                  <wp:align>right</wp:align>
                </wp:positionH>
                <wp:positionV relativeFrom="page">
                  <wp:posOffset>20320</wp:posOffset>
                </wp:positionV>
                <wp:extent cx="1241425" cy="10386060"/>
                <wp:effectExtent l="0" t="0" r="0" b="0"/>
                <wp:wrapNone/>
                <wp:docPr id="9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103860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27A182AB" w14:textId="77777777" w:rsidR="00107180" w:rsidRPr="00BB7CBD" w:rsidRDefault="00107180" w:rsidP="00A7386C">
                            <w:pPr>
                              <w:pStyle w:val="Stile3"/>
                              <w:jc w:val="center"/>
                            </w:pPr>
                            <w:r>
                              <w:t>FASCICOLO DOCUMENTALE</w:t>
                            </w:r>
                          </w:p>
                          <w:p w14:paraId="4E316F62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lang w:eastAsia="it-IT"/>
                                </w:rPr>
                                <w:id w:val="-8686864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>
                              <w:rPr>
                                <w:sz w:val="20"/>
                              </w:rPr>
                              <w:t xml:space="preserve"> EVENTUALI RELAZIONI PROFESSIONISTI</w:t>
                            </w:r>
                          </w:p>
                          <w:p w14:paraId="598ADDF0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F712A23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01F7F93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A983FBF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DD26284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19327374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</w:t>
                            </w:r>
                            <w:r w:rsidR="00107180">
                              <w:rPr>
                                <w:sz w:val="20"/>
                              </w:rPr>
                              <w:t>FOTOGRAFIE</w:t>
                            </w:r>
                          </w:p>
                          <w:p w14:paraId="3B1A63E1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E768760" w14:textId="307D0354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6F57ED0" w14:textId="530ECE79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A13DAC9" w14:textId="66BD4143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57D8514" w14:textId="3B670CA9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B5D724D" w14:textId="4AF6FC0B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0300672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F0CB967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63187EC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8360334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INVENTARIO</w:t>
                            </w:r>
                          </w:p>
                          <w:p w14:paraId="15384AF8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8D5772E" w14:textId="77777777" w:rsidR="00107180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04A0709" w14:textId="77777777" w:rsidR="00107180" w:rsidRPr="008B6DE5" w:rsidRDefault="00107180" w:rsidP="00DA0629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2FCD09E" w14:textId="77777777" w:rsidR="00107180" w:rsidRPr="008B6DE5" w:rsidRDefault="00000000" w:rsidP="00DA0629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443876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07DC09E7" w14:textId="77777777" w:rsidR="00107180" w:rsidRDefault="00107180" w:rsidP="00DA0629"/>
                          <w:p w14:paraId="1F74A7DB" w14:textId="77777777" w:rsidR="00107180" w:rsidRPr="00890E44" w:rsidRDefault="00107180" w:rsidP="00DA0629">
                            <w:pPr>
                              <w:rPr>
                                <w:color w:val="FFFFFF" w:themeColor="background1"/>
                                <w:szCs w:val="22"/>
                                <w:lang w:bidi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D94DB" id="_x0000_s1031" style="position:absolute;margin-left:46.55pt;margin-top:1.6pt;width:97.75pt;height:817.8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" filled="f" stroked="f" strokeweight="1.25pt">
                <v:textbox inset=",7.2pt,,7.2pt">
                  <w:txbxContent>
                    <w:p w14:paraId="27A182AB" w14:textId="77777777" w:rsidR="00107180" w:rsidRPr="00BB7CBD" w:rsidRDefault="00107180" w:rsidP="00A7386C">
                      <w:pPr>
                        <w:pStyle w:val="Stile3"/>
                        <w:jc w:val="center"/>
                      </w:pPr>
                      <w:r>
                        <w:t>FASCICOLO DOCUMENTALE</w:t>
                      </w:r>
                    </w:p>
                    <w:p w14:paraId="4E316F62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lang w:eastAsia="it-IT"/>
                          </w:rPr>
                          <w:id w:val="-8686864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>
                        <w:rPr>
                          <w:sz w:val="20"/>
                        </w:rPr>
                        <w:t xml:space="preserve"> EVENTUALI RELAZIONI PROFESSIONISTI</w:t>
                      </w:r>
                    </w:p>
                    <w:p w14:paraId="598ADDF0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F712A23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01F7F93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A983FBF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DD26284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19327374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FOTOGRAFIE</w:t>
                      </w:r>
                    </w:p>
                    <w:p w14:paraId="3B1A63E1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E768760" w14:textId="307D0354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46F57ED0" w14:textId="530ECE79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A13DAC9" w14:textId="66BD4143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57D8514" w14:textId="3B670CA9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7B5D724D" w14:textId="4AF6FC0B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00300672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3F0CB967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63187EC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8360334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INVENTARIO</w:t>
                      </w:r>
                    </w:p>
                    <w:p w14:paraId="15384AF8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8D5772E" w14:textId="77777777" w:rsidR="00107180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604A0709" w14:textId="77777777" w:rsidR="00107180" w:rsidRPr="008B6DE5" w:rsidRDefault="00107180" w:rsidP="00DA0629">
                      <w:pPr>
                        <w:rPr>
                          <w:sz w:val="20"/>
                        </w:rPr>
                      </w:pPr>
                    </w:p>
                    <w:p w14:paraId="12FCD09E" w14:textId="77777777" w:rsidR="00107180" w:rsidRPr="008B6DE5" w:rsidRDefault="00107180" w:rsidP="00DA0629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443876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07DC09E7" w14:textId="77777777" w:rsidR="00107180" w:rsidRDefault="00107180" w:rsidP="00DA0629"/>
                    <w:p w14:paraId="1F74A7DB" w14:textId="77777777" w:rsidR="00107180" w:rsidRPr="00890E44" w:rsidRDefault="00107180" w:rsidP="00DA0629">
                      <w:pPr>
                        <w:rPr>
                          <w:color w:val="FFFFFF" w:themeColor="background1"/>
                          <w:szCs w:val="22"/>
                          <w:lang w:bidi="it-IT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0B5A">
        <w:rPr>
          <w:noProof/>
          <w:sz w:val="26"/>
          <w:lang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BC5173" wp14:editId="61B4FF14">
                <wp:simplePos x="0" y="0"/>
                <wp:positionH relativeFrom="column">
                  <wp:posOffset>5805170</wp:posOffset>
                </wp:positionH>
                <wp:positionV relativeFrom="paragraph">
                  <wp:posOffset>-9195881</wp:posOffset>
                </wp:positionV>
                <wp:extent cx="78740" cy="18839180"/>
                <wp:effectExtent l="0" t="0" r="35560" b="20320"/>
                <wp:wrapNone/>
                <wp:docPr id="203" name="Connettore 1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" cy="18839180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652C2" id="Connettore 1 203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pt,-724.1pt" to="463.3pt,7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" strokecolor="#7f7f7f">
                <v:stroke dashstyle="1 1" endcap="round"/>
              </v:line>
            </w:pict>
          </mc:Fallback>
        </mc:AlternateContent>
      </w:r>
    </w:p>
    <w:p w14:paraId="1F7F01BF" w14:textId="06910CCC" w:rsidR="000A2987" w:rsidRDefault="000A2987" w:rsidP="00DA0629">
      <w:pPr>
        <w:rPr>
          <w:lang w:bidi="it-IT"/>
        </w:rPr>
      </w:pPr>
    </w:p>
    <w:p w14:paraId="05A49646" w14:textId="54840727" w:rsidR="00DE0E26" w:rsidRDefault="00DE0E26" w:rsidP="00DA0629">
      <w:pPr>
        <w:rPr>
          <w:lang w:bidi="it-IT"/>
        </w:rPr>
      </w:pPr>
    </w:p>
    <w:p w14:paraId="68134DF0" w14:textId="77777777" w:rsidR="003F1DFB" w:rsidRDefault="003F1DFB" w:rsidP="00DA0629">
      <w:pPr>
        <w:rPr>
          <w:lang w:bidi="it-IT"/>
        </w:rPr>
      </w:pPr>
    </w:p>
    <w:p w14:paraId="0575CCF9" w14:textId="13453032" w:rsidR="00DE0E26" w:rsidRDefault="00DE0E26" w:rsidP="00DA0629">
      <w:pPr>
        <w:rPr>
          <w:lang w:bidi="it-IT"/>
        </w:rPr>
      </w:pPr>
    </w:p>
    <w:p w14:paraId="6056A96E" w14:textId="2AE0DA90" w:rsidR="00DE0E26" w:rsidRDefault="00DE0E26" w:rsidP="00DA0629">
      <w:pPr>
        <w:rPr>
          <w:lang w:bidi="it-IT"/>
        </w:rPr>
      </w:pPr>
    </w:p>
    <w:p w14:paraId="0F2D97FD" w14:textId="632C77EF" w:rsidR="003F1DFB" w:rsidRDefault="003F1DFB" w:rsidP="00DA0629">
      <w:pPr>
        <w:rPr>
          <w:lang w:bidi="it-IT"/>
        </w:rPr>
      </w:pPr>
    </w:p>
    <w:p w14:paraId="7FDE8CFC" w14:textId="17D39FE7" w:rsidR="003F1DFB" w:rsidRDefault="003F1DFB" w:rsidP="00DA0629">
      <w:pPr>
        <w:rPr>
          <w:lang w:bidi="it-IT"/>
        </w:rPr>
      </w:pPr>
    </w:p>
    <w:p w14:paraId="2CAA1A3D" w14:textId="14BD6E47" w:rsidR="003F1DFB" w:rsidRDefault="003F1DFB" w:rsidP="00DA0629">
      <w:pPr>
        <w:rPr>
          <w:lang w:bidi="it-IT"/>
        </w:rPr>
      </w:pPr>
    </w:p>
    <w:p w14:paraId="423C64A6" w14:textId="21EDF964" w:rsidR="003F1DFB" w:rsidRDefault="003F1DFB" w:rsidP="00DA0629">
      <w:pPr>
        <w:rPr>
          <w:lang w:bidi="it-IT"/>
        </w:rPr>
      </w:pPr>
    </w:p>
    <w:p w14:paraId="130D2A77" w14:textId="39893228" w:rsidR="003F1DFB" w:rsidRDefault="003F1DFB" w:rsidP="003F1DFB">
      <w:pPr>
        <w:pStyle w:val="Titolo2"/>
        <w:keepNext/>
        <w:pageBreakBefore/>
      </w:pPr>
      <w:r w:rsidRPr="00C26044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50CB84" wp14:editId="7A9C40B8">
                <wp:simplePos x="0" y="0"/>
                <wp:positionH relativeFrom="rightMargin">
                  <wp:posOffset>783227</wp:posOffset>
                </wp:positionH>
                <wp:positionV relativeFrom="page">
                  <wp:posOffset>10762070</wp:posOffset>
                </wp:positionV>
                <wp:extent cx="1241425" cy="10090785"/>
                <wp:effectExtent l="0" t="0" r="0" b="0"/>
                <wp:wrapThrough wrapText="bothSides">
                  <wp:wrapPolygon edited="0">
                    <wp:start x="994" y="122"/>
                    <wp:lineTo x="994" y="21449"/>
                    <wp:lineTo x="20219" y="21449"/>
                    <wp:lineTo x="20219" y="122"/>
                    <wp:lineTo x="994" y="122"/>
                  </wp:wrapPolygon>
                </wp:wrapThrough>
                <wp:docPr id="1" name="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1425" cy="100907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 w14:paraId="651B0E29" w14:textId="77777777" w:rsidR="00107180" w:rsidRPr="008B6DE5" w:rsidRDefault="00107180" w:rsidP="003F1DFB">
                            <w:pPr>
                              <w:pStyle w:val="Stile3"/>
                              <w:pBdr>
                                <w:top w:val="single" w:sz="4" w:space="0" w:color="40739B" w:themeColor="background2" w:themeShade="80"/>
                              </w:pBdr>
                              <w:jc w:val="center"/>
                              <w:rPr>
                                <w:sz w:val="24"/>
                              </w:rPr>
                            </w:pPr>
                            <w:r w:rsidRPr="008B6DE5">
                              <w:rPr>
                                <w:sz w:val="24"/>
                              </w:rPr>
                              <w:t>DATA ROOM</w:t>
                            </w:r>
                          </w:p>
                          <w:p w14:paraId="59FB3AA5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605C088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5B7ED28" w14:textId="77777777" w:rsidR="00107180" w:rsidRPr="008B6DE5" w:rsidRDefault="00000000" w:rsidP="003F1DFB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-16260835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VERBALE</w:t>
                            </w:r>
                          </w:p>
                          <w:p w14:paraId="2C1209E0" w14:textId="77777777" w:rsidR="00107180" w:rsidRPr="008B6DE5" w:rsidRDefault="00107180" w:rsidP="003F1DFB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r w:rsidRPr="008B6DE5">
                              <w:rPr>
                                <w:sz w:val="20"/>
                              </w:rPr>
                              <w:t>DI SOPRALLUGO</w:t>
                            </w:r>
                          </w:p>
                          <w:p w14:paraId="4B11910B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BF63573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6D708B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4835067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CB032F9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EA02CBB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1E0FD91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F6C7246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E68D606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6E781EB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A6FD0C3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EA8B21E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8C5E452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AD4D2D6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1A94CA9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6EEBF0B" w14:textId="77777777" w:rsidR="00107180" w:rsidRPr="008B6DE5" w:rsidRDefault="00000000" w:rsidP="003F1DFB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1552555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7023E60E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C3D97DB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1F76E45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C4E325F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EEF302A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917AA4D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BED2D4E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4EFE14E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A32A40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B98CCF1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FFAFE69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AFED935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DDFC901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D2F03DB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FB3AFE4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B6F94AC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2A751F8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8005583" w14:textId="77777777" w:rsidR="00107180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FDD41D5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633478B" w14:textId="77777777" w:rsidR="00107180" w:rsidRPr="008B6DE5" w:rsidRDefault="00000000" w:rsidP="003F1DFB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10693875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INVENTARIO</w:t>
                            </w:r>
                          </w:p>
                          <w:p w14:paraId="684C7E0E" w14:textId="77777777" w:rsidR="00107180" w:rsidRPr="008B6DE5" w:rsidRDefault="00107180" w:rsidP="003F1DF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98CC1C4" w14:textId="77777777" w:rsidR="00107180" w:rsidRPr="008B6DE5" w:rsidRDefault="00000000" w:rsidP="003F1DFB">
                            <w:pPr>
                              <w:pStyle w:val="Stile1"/>
                              <w:spacing w:before="0" w:after="0"/>
                              <w:jc w:val="center"/>
                              <w:rPr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rFonts w:ascii="MS Gothic" w:eastAsia="MS Gothic" w:hAnsi="MS Gothic" w:cs="Times New Roman"/>
                                  <w:color w:val="auto"/>
                                  <w:lang w:eastAsia="it-IT"/>
                                </w:rPr>
                                <w:id w:val="5694661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07180" w:rsidRPr="008B6DE5">
                                  <w:rPr>
                                    <w:rFonts w:ascii="MS Gothic" w:eastAsia="MS Gothic" w:hAnsi="MS Gothic" w:cs="Times New Roman" w:hint="eastAsia"/>
                                    <w:lang w:eastAsia="it-IT"/>
                                  </w:rPr>
                                  <w:t>☐</w:t>
                                </w:r>
                              </w:sdtContent>
                            </w:sdt>
                            <w:r w:rsidR="00107180" w:rsidRPr="008B6DE5">
                              <w:rPr>
                                <w:sz w:val="20"/>
                              </w:rPr>
                              <w:t xml:space="preserve"> FOTOGRAFIE</w:t>
                            </w:r>
                          </w:p>
                          <w:p w14:paraId="07F25E83" w14:textId="77777777" w:rsidR="00107180" w:rsidRDefault="00107180" w:rsidP="003F1DFB"/>
                          <w:p w14:paraId="7820870D" w14:textId="77777777" w:rsidR="00107180" w:rsidRPr="00890E44" w:rsidRDefault="00107180" w:rsidP="003F1DFB">
                            <w:pPr>
                              <w:rPr>
                                <w:color w:val="FFFFFF" w:themeColor="background1"/>
                                <w:szCs w:val="22"/>
                                <w:lang w:bidi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0CB84" id="_x0000_s1032" style="position:absolute;margin-left:61.65pt;margin-top:847.4pt;width:97.75pt;height:794.55pt;z-index:251789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" filled="f" stroked="f" strokeweight="1.25pt">
                <v:textbox inset=",7.2pt,,7.2pt">
                  <w:txbxContent>
                    <w:p w14:paraId="651B0E29" w14:textId="77777777" w:rsidR="00107180" w:rsidRPr="008B6DE5" w:rsidRDefault="00107180" w:rsidP="003F1DFB">
                      <w:pPr>
                        <w:pStyle w:val="Stile3"/>
                        <w:pBdr>
                          <w:top w:val="single" w:sz="4" w:space="0" w:color="40739B" w:themeColor="background2" w:themeShade="80"/>
                        </w:pBdr>
                        <w:jc w:val="center"/>
                        <w:rPr>
                          <w:sz w:val="24"/>
                        </w:rPr>
                      </w:pPr>
                      <w:r w:rsidRPr="008B6DE5">
                        <w:rPr>
                          <w:sz w:val="24"/>
                        </w:rPr>
                        <w:t>DATA ROOM</w:t>
                      </w:r>
                    </w:p>
                    <w:p w14:paraId="59FB3AA5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605C088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5B7ED28" w14:textId="77777777" w:rsidR="00107180" w:rsidRPr="008B6DE5" w:rsidRDefault="00107180" w:rsidP="003F1DFB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-16260835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VERBALE</w:t>
                      </w:r>
                    </w:p>
                    <w:p w14:paraId="2C1209E0" w14:textId="77777777" w:rsidR="00107180" w:rsidRPr="008B6DE5" w:rsidRDefault="00107180" w:rsidP="003F1DFB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r w:rsidRPr="008B6DE5">
                        <w:rPr>
                          <w:sz w:val="20"/>
                        </w:rPr>
                        <w:t>DI SOPRALLUGO</w:t>
                      </w:r>
                    </w:p>
                    <w:p w14:paraId="4B11910B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BF63573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F6D708B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4835067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0CB032F9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5EA02CBB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41E0FD91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6F6C7246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E68D606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06E781EB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A6FD0C3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EA8B21E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8C5E452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AD4D2D6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51A94CA9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66EEBF0B" w14:textId="77777777" w:rsidR="00107180" w:rsidRPr="008B6DE5" w:rsidRDefault="00107180" w:rsidP="003F1DFB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1552555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7023E60E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C3D97DB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51F76E45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C4E325F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EEF302A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3917AA4D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5BED2D4E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34EFE14E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71A32A40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B98CCF1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4FFAFE69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6AFED935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4DDFC901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D2F03DB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FB3AFE4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1B6F94AC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22A751F8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08005583" w14:textId="77777777" w:rsidR="00107180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0FDD41D5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3633478B" w14:textId="77777777" w:rsidR="00107180" w:rsidRPr="008B6DE5" w:rsidRDefault="00107180" w:rsidP="003F1DFB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10693875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INVENTARIO</w:t>
                      </w:r>
                    </w:p>
                    <w:p w14:paraId="684C7E0E" w14:textId="77777777" w:rsidR="00107180" w:rsidRPr="008B6DE5" w:rsidRDefault="00107180" w:rsidP="003F1DFB">
                      <w:pPr>
                        <w:rPr>
                          <w:sz w:val="20"/>
                        </w:rPr>
                      </w:pPr>
                    </w:p>
                    <w:p w14:paraId="598CC1C4" w14:textId="77777777" w:rsidR="00107180" w:rsidRPr="008B6DE5" w:rsidRDefault="00107180" w:rsidP="003F1DFB">
                      <w:pPr>
                        <w:pStyle w:val="Stile1"/>
                        <w:spacing w:before="0" w:after="0"/>
                        <w:jc w:val="center"/>
                        <w:rPr>
                          <w:sz w:val="20"/>
                        </w:rPr>
                      </w:pPr>
                      <w:sdt>
                        <w:sdtPr>
                          <w:rPr>
                            <w:rFonts w:ascii="MS Gothic" w:eastAsia="MS Gothic" w:hAnsi="MS Gothic" w:cs="Times New Roman"/>
                            <w:color w:val="auto"/>
                            <w:lang w:eastAsia="it-IT"/>
                          </w:rPr>
                          <w:id w:val="5694661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8B6DE5">
                            <w:rPr>
                              <w:rFonts w:ascii="MS Gothic" w:eastAsia="MS Gothic" w:hAnsi="MS Gothic" w:cs="Times New Roman" w:hint="eastAsia"/>
                              <w:lang w:eastAsia="it-IT"/>
                            </w:rPr>
                            <w:t>☐</w:t>
                          </w:r>
                        </w:sdtContent>
                      </w:sdt>
                      <w:r w:rsidRPr="008B6DE5">
                        <w:rPr>
                          <w:sz w:val="20"/>
                        </w:rPr>
                        <w:t xml:space="preserve"> FOTOGRAFIE</w:t>
                      </w:r>
                    </w:p>
                    <w:p w14:paraId="07F25E83" w14:textId="77777777" w:rsidR="00107180" w:rsidRDefault="00107180" w:rsidP="003F1DFB"/>
                    <w:p w14:paraId="7820870D" w14:textId="77777777" w:rsidR="00107180" w:rsidRPr="00890E44" w:rsidRDefault="00107180" w:rsidP="003F1DFB">
                      <w:pPr>
                        <w:rPr>
                          <w:color w:val="FFFFFF" w:themeColor="background1"/>
                          <w:szCs w:val="22"/>
                          <w:lang w:bidi="it-IT"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t>PROGETT</w:t>
      </w:r>
      <w:r w:rsidR="001E3E55">
        <w:t>O D’USO DEL BENE</w:t>
      </w:r>
    </w:p>
    <w:tbl>
      <w:tblPr>
        <w:tblStyle w:val="Relazione"/>
        <w:tblW w:w="5894" w:type="pct"/>
        <w:tblLayout w:type="fixed"/>
        <w:tblLook w:val="0600" w:firstRow="0" w:lastRow="0" w:firstColumn="0" w:lastColumn="0" w:noHBand="1" w:noVBand="1"/>
        <w:tblDescription w:val="Tabella degli obiettivi a lungo termine"/>
      </w:tblPr>
      <w:tblGrid>
        <w:gridCol w:w="10348"/>
      </w:tblGrid>
      <w:tr w:rsidR="003F1DFB" w:rsidRPr="0046163A" w14:paraId="647269C6" w14:textId="77777777" w:rsidTr="00A01363">
        <w:tc>
          <w:tcPr>
            <w:tcW w:w="10348" w:type="dxa"/>
            <w:tcBorders>
              <w:top w:val="nil"/>
              <w:bottom w:val="nil"/>
            </w:tcBorders>
          </w:tcPr>
          <w:p w14:paraId="501E1C30" w14:textId="4B5FA7A5" w:rsidR="003F1DFB" w:rsidRDefault="003F1DFB" w:rsidP="001E3E55">
            <w:pPr>
              <w:ind w:right="1"/>
            </w:pPr>
            <w:r>
              <w:rPr>
                <w:color w:val="40739B" w:themeColor="background2" w:themeShade="80"/>
              </w:rPr>
              <w:t xml:space="preserve">ATTIVITA’ COMPATIBILI COI LUOGHI: </w:t>
            </w:r>
            <w:r w:rsidRPr="003F1DFB">
              <w:t>Residenz</w:t>
            </w:r>
            <w:r w:rsidR="00547F4D">
              <w:t>i</w:t>
            </w:r>
            <w:r w:rsidRPr="003F1DFB">
              <w:t>ale</w:t>
            </w:r>
            <w:r>
              <w:t xml:space="preserve"> </w:t>
            </w:r>
            <w:r w:rsidRPr="003F1DFB">
              <w:t>/</w:t>
            </w:r>
            <w:r>
              <w:t xml:space="preserve"> </w:t>
            </w:r>
            <w:r w:rsidRPr="003F1DFB">
              <w:t>uffici</w:t>
            </w:r>
            <w:r>
              <w:t xml:space="preserve"> </w:t>
            </w:r>
            <w:r w:rsidRPr="003F1DFB">
              <w:t>/</w:t>
            </w:r>
            <w:r>
              <w:t xml:space="preserve"> </w:t>
            </w:r>
            <w:r w:rsidRPr="003F1DFB">
              <w:t>laboratorio / industriale</w:t>
            </w:r>
            <w:r>
              <w:t xml:space="preserve"> </w:t>
            </w:r>
            <w:r w:rsidRPr="003F1DFB">
              <w:t>/</w:t>
            </w:r>
            <w:r>
              <w:t xml:space="preserve"> </w:t>
            </w:r>
            <w:r w:rsidRPr="003F1DFB">
              <w:t>ricettivo</w:t>
            </w:r>
            <w:r>
              <w:t xml:space="preserve"> </w:t>
            </w:r>
            <w:r w:rsidRPr="003F1DFB">
              <w:t>/</w:t>
            </w:r>
            <w:r>
              <w:t xml:space="preserve"> </w:t>
            </w:r>
            <w:r w:rsidRPr="003F1DFB">
              <w:t>sanitario</w:t>
            </w:r>
            <w:r>
              <w:t xml:space="preserve"> /educativo / ricreativo / assistenziale</w:t>
            </w:r>
          </w:p>
          <w:p w14:paraId="2FAF32A5" w14:textId="77777777" w:rsidR="00A01363" w:rsidRPr="00A01363" w:rsidRDefault="00A01363" w:rsidP="001E3E55">
            <w:pPr>
              <w:ind w:right="1"/>
              <w:rPr>
                <w:color w:val="40739B" w:themeColor="background2" w:themeShade="80"/>
              </w:rPr>
            </w:pPr>
          </w:p>
          <w:p w14:paraId="1D199D59" w14:textId="58F94448" w:rsidR="001E3E55" w:rsidRDefault="001E3E55" w:rsidP="00107180">
            <w:pPr>
              <w:rPr>
                <w:lang w:bidi="it-IT"/>
              </w:rPr>
            </w:pPr>
            <w:r>
              <w:rPr>
                <w:color w:val="40739B" w:themeColor="background2" w:themeShade="80"/>
              </w:rPr>
              <w:t xml:space="preserve">Numero di progetti proposti: </w:t>
            </w:r>
            <w:sdt>
              <w:sdtPr>
                <w:rPr>
                  <w:lang w:bidi="it-IT"/>
                </w:rPr>
                <w:id w:val="-743575287"/>
                <w:placeholder>
                  <w:docPart w:val="4BBD7153A6314E37A26DC43D93EF9FD4"/>
                </w:placeholder>
                <w:showingPlcHdr/>
              </w:sdtPr>
              <w:sdtContent>
                <w:r w:rsidRPr="0041334B">
                  <w:rPr>
                    <w:i/>
                    <w:lang w:bidi="it-IT"/>
                  </w:rPr>
                  <w:t>Fare clic qui per immettere testo.</w:t>
                </w:r>
              </w:sdtContent>
            </w:sdt>
          </w:p>
          <w:p w14:paraId="2F93D980" w14:textId="109AA4F1" w:rsidR="00B87308" w:rsidRDefault="00B87308" w:rsidP="00107180">
            <w:pPr>
              <w:rPr>
                <w:color w:val="40739B" w:themeColor="background2" w:themeShade="80"/>
              </w:rPr>
            </w:pPr>
            <w:r w:rsidRPr="00B87308">
              <w:rPr>
                <w:color w:val="40739B" w:themeColor="background2" w:themeShade="80"/>
              </w:rPr>
              <w:t>Per ogni progetto riportare le seguenti informazioni</w:t>
            </w:r>
            <w:r w:rsidR="00A01363">
              <w:rPr>
                <w:color w:val="40739B" w:themeColor="background2" w:themeShade="80"/>
              </w:rPr>
              <w:t>:</w:t>
            </w:r>
          </w:p>
          <w:tbl>
            <w:tblPr>
              <w:tblW w:w="100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74"/>
              <w:gridCol w:w="1605"/>
              <w:gridCol w:w="2563"/>
              <w:gridCol w:w="1560"/>
              <w:gridCol w:w="1701"/>
            </w:tblGrid>
            <w:tr w:rsidR="00547F4D" w:rsidRPr="00C033A6" w14:paraId="36A2F68B" w14:textId="1476C55F" w:rsidTr="00A01363">
              <w:trPr>
                <w:trHeight w:val="349"/>
              </w:trPr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7097BF" w14:textId="6A07F5E1" w:rsidR="004130B9" w:rsidRDefault="004130B9" w:rsidP="00547F4D">
                  <w:pPr>
                    <w:spacing w:before="0" w:after="0"/>
                    <w:jc w:val="center"/>
                    <w:rPr>
                      <w:color w:val="40739B" w:themeColor="background2" w:themeShade="80"/>
                    </w:rPr>
                  </w:pPr>
                  <w:r>
                    <w:rPr>
                      <w:color w:val="40739B" w:themeColor="background2" w:themeShade="80"/>
                    </w:rPr>
                    <w:t>n. progetto proposto*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BBAC27" w14:textId="6B8BC75F" w:rsidR="004130B9" w:rsidRPr="00C033A6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color w:val="40739B" w:themeColor="background2" w:themeShade="80"/>
                    </w:rPr>
                    <w:t>Finalità**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C81A3A" w14:textId="1A490D1C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color w:val="40739B" w:themeColor="background2" w:themeShade="80"/>
                    </w:rPr>
                    <w:t>Progettualità**</w:t>
                  </w: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BDC8D" w14:textId="50705C92" w:rsidR="004130B9" w:rsidRDefault="004130B9" w:rsidP="004130B9">
                  <w:pPr>
                    <w:spacing w:before="0" w:after="0"/>
                    <w:jc w:val="center"/>
                    <w:rPr>
                      <w:color w:val="40739B" w:themeColor="background2" w:themeShade="80"/>
                    </w:rPr>
                  </w:pPr>
                  <w:r>
                    <w:rPr>
                      <w:color w:val="40739B" w:themeColor="background2" w:themeShade="80"/>
                    </w:rPr>
                    <w:t>Tipologia bacino d’utenti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2BB13F" w14:textId="44A700D1" w:rsidR="004130B9" w:rsidRDefault="004130B9" w:rsidP="004130B9">
                  <w:pPr>
                    <w:spacing w:before="0" w:after="0"/>
                    <w:jc w:val="center"/>
                    <w:rPr>
                      <w:color w:val="40739B" w:themeColor="background2" w:themeShade="80"/>
                    </w:rPr>
                  </w:pPr>
                  <w:r>
                    <w:rPr>
                      <w:color w:val="40739B" w:themeColor="background2" w:themeShade="80"/>
                    </w:rPr>
                    <w:t>Dimensione bacino d’utenza stimato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7E9B24" w14:textId="60AA0116" w:rsidR="004130B9" w:rsidRDefault="004130B9" w:rsidP="004130B9">
                  <w:pPr>
                    <w:spacing w:before="0" w:after="0"/>
                    <w:jc w:val="center"/>
                    <w:rPr>
                      <w:color w:val="40739B" w:themeColor="background2" w:themeShade="80"/>
                    </w:rPr>
                  </w:pPr>
                  <w:r>
                    <w:rPr>
                      <w:color w:val="40739B" w:themeColor="background2" w:themeShade="80"/>
                    </w:rPr>
                    <w:t>L’immobile necessita di</w:t>
                  </w:r>
                  <w:r w:rsidRPr="00C033A6">
                    <w:rPr>
                      <w:color w:val="40739B" w:themeColor="background2" w:themeShade="80"/>
                    </w:rPr>
                    <w:t xml:space="preserve"> cambio di destinazione d'uso</w:t>
                  </w:r>
                </w:p>
              </w:tc>
            </w:tr>
            <w:tr w:rsidR="00547F4D" w:rsidRPr="00C033A6" w14:paraId="10E9645D" w14:textId="33126E73" w:rsidTr="00A01363">
              <w:trPr>
                <w:trHeight w:val="349"/>
              </w:trPr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73176" w14:textId="238E3B16" w:rsidR="004130B9" w:rsidRPr="00C033A6" w:rsidRDefault="00547F4D" w:rsidP="00547F4D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1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BF2870" w14:textId="77777777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Sociale/</w:t>
                  </w:r>
                </w:p>
                <w:p w14:paraId="2DDF001A" w14:textId="1EB8CAC9" w:rsidR="004130B9" w:rsidRPr="00C033A6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istituzionale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13AD3A" w14:textId="42FB4D6E" w:rsidR="004130B9" w:rsidRPr="00C033A6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5AE6E51" w14:textId="046A1327" w:rsidR="004130B9" w:rsidRPr="004130B9" w:rsidRDefault="004130B9" w:rsidP="004130B9">
                  <w:pPr>
                    <w:rPr>
                      <w:color w:val="40739B" w:themeColor="background2" w:themeShade="80"/>
                    </w:rPr>
                  </w:pPr>
                  <w:r w:rsidRPr="00107180">
                    <w:t>anziani /</w:t>
                  </w:r>
                  <w:r>
                    <w:t xml:space="preserve"> </w:t>
                  </w:r>
                  <w:r w:rsidRPr="00107180">
                    <w:t xml:space="preserve">donne / </w:t>
                  </w:r>
                  <w:r>
                    <w:t>minor</w:t>
                  </w:r>
                  <w:r w:rsidRPr="00107180">
                    <w:t xml:space="preserve">i / </w:t>
                  </w:r>
                  <w:r w:rsidRPr="00C033A6">
                    <w:t>adulti in tutela</w:t>
                  </w:r>
                  <w:r w:rsidRPr="00107180">
                    <w:t xml:space="preserve"> </w:t>
                  </w:r>
                  <w:r>
                    <w:t xml:space="preserve">/ </w:t>
                  </w:r>
                  <w:r w:rsidRPr="00107180">
                    <w:t xml:space="preserve">famiglie </w:t>
                  </w:r>
                  <w:r>
                    <w:t>disagiate</w:t>
                  </w:r>
                  <w:r w:rsidRPr="00107180">
                    <w:t xml:space="preserve">/ portatori di handicap / familiari pazienti / </w:t>
                  </w:r>
                  <w:r>
                    <w:t xml:space="preserve">soggetti in disagio scolastico-occupazionale / </w:t>
                  </w:r>
                  <w:r w:rsidRPr="00107180">
                    <w:t>ambiente / ex detenuti /</w:t>
                  </w:r>
                  <w:r>
                    <w:t xml:space="preserve"> ex tossicodipendenti / </w:t>
                  </w:r>
                  <w:r w:rsidRPr="00107180">
                    <w:t>immigrati / senza fissa dimora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B6AF87" w14:textId="4307FE01" w:rsidR="004130B9" w:rsidRDefault="00547F4D" w:rsidP="00547F4D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Fornire un ordine di grandezza dell’utenza coinvolta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23F85C" w14:textId="74F885D3" w:rsidR="004130B9" w:rsidRDefault="004130B9" w:rsidP="00547F4D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SI/NO</w:t>
                  </w:r>
                </w:p>
              </w:tc>
            </w:tr>
            <w:tr w:rsidR="004130B9" w:rsidRPr="00C033A6" w14:paraId="18CF2934" w14:textId="77777777" w:rsidTr="00A01363">
              <w:trPr>
                <w:trHeight w:val="398"/>
              </w:trPr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7EFAD9" w14:textId="227D6DCC" w:rsidR="004130B9" w:rsidRPr="00C033A6" w:rsidRDefault="00547F4D" w:rsidP="00547F4D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2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6A2403" w14:textId="77777777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F43E03" w14:textId="77777777" w:rsidR="004130B9" w:rsidRPr="00C033A6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FBD866" w14:textId="77777777" w:rsidR="004130B9" w:rsidRPr="00107180" w:rsidRDefault="004130B9" w:rsidP="004130B9"/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A99CB0" w14:textId="77777777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3ED11C2" w14:textId="77777777" w:rsidR="004130B9" w:rsidRDefault="004130B9" w:rsidP="004130B9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</w:tr>
            <w:tr w:rsidR="004130B9" w:rsidRPr="00C033A6" w14:paraId="351A0B10" w14:textId="77777777" w:rsidTr="00A01363">
              <w:trPr>
                <w:trHeight w:val="349"/>
              </w:trPr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FE79AB" w14:textId="6425A3A2" w:rsidR="004130B9" w:rsidRPr="00C033A6" w:rsidRDefault="00A01363" w:rsidP="00547F4D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n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8E7050" w14:textId="77777777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7762B7" w14:textId="77777777" w:rsidR="004130B9" w:rsidRPr="00C033A6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2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012BC0E" w14:textId="77777777" w:rsidR="004130B9" w:rsidRPr="00107180" w:rsidRDefault="004130B9" w:rsidP="004130B9"/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9C53A0F" w14:textId="77777777" w:rsidR="004130B9" w:rsidRDefault="004130B9" w:rsidP="004130B9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E51042C" w14:textId="77777777" w:rsidR="004130B9" w:rsidRDefault="004130B9" w:rsidP="004130B9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</w:p>
              </w:tc>
            </w:tr>
          </w:tbl>
          <w:p w14:paraId="7A9C406D" w14:textId="77777777" w:rsidR="00A01363" w:rsidRDefault="00A01363" w:rsidP="004130B9">
            <w:pPr>
              <w:spacing w:before="0" w:after="0"/>
              <w:rPr>
                <w:color w:val="40739B" w:themeColor="background2" w:themeShade="80"/>
              </w:rPr>
            </w:pPr>
          </w:p>
          <w:p w14:paraId="136F5069" w14:textId="57607F05" w:rsidR="00A01363" w:rsidRDefault="004130B9" w:rsidP="004130B9">
            <w:pPr>
              <w:spacing w:before="0" w:after="0"/>
              <w:rPr>
                <w:color w:val="40739B" w:themeColor="background2" w:themeShade="80"/>
              </w:rPr>
            </w:pPr>
            <w:r w:rsidRPr="004130B9">
              <w:rPr>
                <w:color w:val="40739B" w:themeColor="background2" w:themeShade="80"/>
              </w:rPr>
              <w:t>*compilare in ordine di preferenza (1= prima scelta)</w:t>
            </w:r>
          </w:p>
          <w:p w14:paraId="279590C5" w14:textId="17B67CDB" w:rsidR="004130B9" w:rsidRDefault="004130B9" w:rsidP="004130B9">
            <w:pPr>
              <w:spacing w:before="0" w:after="0"/>
              <w:rPr>
                <w:color w:val="40739B" w:themeColor="background2" w:themeShade="80"/>
              </w:rPr>
            </w:pPr>
            <w:r w:rsidRPr="004130B9">
              <w:rPr>
                <w:color w:val="40739B" w:themeColor="background2" w:themeShade="80"/>
              </w:rPr>
              <w:t>**</w:t>
            </w:r>
            <w:r>
              <w:rPr>
                <w:color w:val="40739B" w:themeColor="background2" w:themeShade="80"/>
              </w:rPr>
              <w:t xml:space="preserve"> Per la voce Progettualità saranno disponibili le seguenti occorrenze:</w:t>
            </w:r>
          </w:p>
          <w:p w14:paraId="4EE0A617" w14:textId="1B50939A" w:rsidR="00A01363" w:rsidRDefault="00A01363" w:rsidP="004130B9">
            <w:pPr>
              <w:spacing w:before="0" w:after="0"/>
              <w:rPr>
                <w:color w:val="40739B" w:themeColor="background2" w:themeShade="80"/>
              </w:rPr>
            </w:pPr>
          </w:p>
          <w:p w14:paraId="7D3B4D37" w14:textId="77777777" w:rsidR="00A01363" w:rsidRDefault="00A01363" w:rsidP="004130B9">
            <w:pPr>
              <w:spacing w:before="0" w:after="0"/>
              <w:rPr>
                <w:color w:val="40739B" w:themeColor="background2" w:themeShade="80"/>
              </w:rPr>
            </w:pPr>
          </w:p>
          <w:tbl>
            <w:tblPr>
              <w:tblW w:w="100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5"/>
              <w:gridCol w:w="8505"/>
            </w:tblGrid>
            <w:tr w:rsidR="00A01363" w:rsidRPr="004130B9" w14:paraId="7BEF331E" w14:textId="77777777" w:rsidTr="00A01363">
              <w:trPr>
                <w:trHeight w:val="341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C04121" w14:textId="4FC44C9D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color w:val="40739B" w:themeColor="background2" w:themeShade="80"/>
                    </w:rPr>
                    <w:t>Finalità</w:t>
                  </w:r>
                </w:p>
              </w:tc>
              <w:tc>
                <w:tcPr>
                  <w:tcW w:w="8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8F5CFE" w14:textId="20CF58CE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color w:val="40739B" w:themeColor="background2" w:themeShade="80"/>
                    </w:rPr>
                    <w:t>Progettualità</w:t>
                  </w:r>
                </w:p>
              </w:tc>
            </w:tr>
            <w:tr w:rsidR="00F94023" w:rsidRPr="004130B9" w14:paraId="6C204C48" w14:textId="77777777" w:rsidTr="00A01363">
              <w:trPr>
                <w:trHeight w:val="600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08E711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56A6A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Realizzazione di una casa famiglia per i soggetti portatori di handicap / svantaggiati / senza fissa dimora / minori / adulti in tutela</w:t>
                  </w:r>
                </w:p>
              </w:tc>
            </w:tr>
            <w:tr w:rsidR="00F94023" w:rsidRPr="004130B9" w14:paraId="1851410E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1B55F3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D256A" w14:textId="1B37E7C3" w:rsidR="00A01363" w:rsidRPr="004130B9" w:rsidRDefault="00A01363" w:rsidP="00A01363">
                  <w:pPr>
                    <w:spacing w:before="0" w:after="0"/>
                    <w:jc w:val="both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Emergenza abitativa </w:t>
                  </w:r>
                </w:p>
              </w:tc>
            </w:tr>
            <w:tr w:rsidR="00F94023" w:rsidRPr="004130B9" w14:paraId="2AF20BAB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397EFF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9A5FF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Accoglienza emergenziale di transito</w:t>
                  </w:r>
                </w:p>
              </w:tc>
            </w:tr>
            <w:tr w:rsidR="00F94023" w:rsidRPr="004130B9" w14:paraId="22F69992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B673CB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4EFF6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Co-housing per anziani</w:t>
                  </w:r>
                </w:p>
              </w:tc>
            </w:tr>
            <w:tr w:rsidR="00F94023" w:rsidRPr="004130B9" w14:paraId="2AC29034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6E2A69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5DFD13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Centro di volontariato cittadino</w:t>
                  </w:r>
                </w:p>
              </w:tc>
            </w:tr>
            <w:tr w:rsidR="00F94023" w:rsidRPr="004130B9" w14:paraId="7F587715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22ED9E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0267E5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Centro anti violenza</w:t>
                  </w:r>
                </w:p>
              </w:tc>
            </w:tr>
            <w:tr w:rsidR="00F94023" w:rsidRPr="004130B9" w14:paraId="3E9BE5F6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DD57FC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56C62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Attività di riabilitazione / inserimento lavorativo a favore di disabili</w:t>
                  </w:r>
                </w:p>
              </w:tc>
            </w:tr>
            <w:tr w:rsidR="00F94023" w:rsidRPr="004130B9" w14:paraId="60FB56E2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D1D997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58424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Attività di Lavoro per ex detenuti</w:t>
                  </w:r>
                </w:p>
              </w:tc>
            </w:tr>
            <w:tr w:rsidR="00F94023" w:rsidRPr="004130B9" w14:paraId="13EA9D69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40F50B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0571C6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Sviluppo locale per la riqualificazione delle periferie / parchi</w:t>
                  </w:r>
                </w:p>
              </w:tc>
            </w:tr>
            <w:tr w:rsidR="00F94023" w:rsidRPr="004130B9" w14:paraId="051F7E3F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A58EE0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6F706" w14:textId="6C0AA472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Polo per a</w:t>
                  </w: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ttività di socio - culturali - educativ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 (laboratori musicali, teatrali, artistici)</w:t>
                  </w:r>
                </w:p>
              </w:tc>
            </w:tr>
            <w:tr w:rsidR="00F94023" w:rsidRPr="004130B9" w14:paraId="36D7036B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3ADAEE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D9E1A" w14:textId="2CE10A86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Attività sportive </w:t>
                  </w:r>
                </w:p>
              </w:tc>
            </w:tr>
            <w:tr w:rsidR="00F94023" w:rsidRPr="004130B9" w14:paraId="53A72EBD" w14:textId="77777777" w:rsidTr="00A01363">
              <w:trPr>
                <w:trHeight w:val="63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AAEDA5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BCD13" w14:textId="73288FCC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it-IT"/>
                    </w:rPr>
                    <w:t>Attività di recupero scolastico in contrasto alla dispersione scolastica integrazione culturale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it-IT"/>
                    </w:rPr>
                    <w:t xml:space="preserve">, </w:t>
                  </w:r>
                  <w:r w:rsidRPr="004130B9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it-IT"/>
                    </w:rPr>
                    <w:t xml:space="preserve">collocazione occupazionale. </w:t>
                  </w:r>
                </w:p>
              </w:tc>
            </w:tr>
            <w:tr w:rsidR="00F94023" w:rsidRPr="004130B9" w14:paraId="0C240E6D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B8E486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3B6AF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Comunità terapeutiche e centri di recupero e cura di tossicodipendenti</w:t>
                  </w:r>
                </w:p>
              </w:tc>
            </w:tr>
            <w:tr w:rsidR="00F94023" w:rsidRPr="004130B9" w14:paraId="0B16D044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4A1D93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D8727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Foresteria per ospitalità temporanea familiari pazienti fuori sede</w:t>
                  </w:r>
                </w:p>
              </w:tc>
            </w:tr>
            <w:tr w:rsidR="00F94023" w:rsidRPr="004130B9" w14:paraId="018B00C1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40862A" w14:textId="7777777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SOCIALE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67BB59" w14:textId="724A0662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Orti urbani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 (per terreni)</w:t>
                  </w:r>
                </w:p>
              </w:tc>
            </w:tr>
            <w:tr w:rsidR="00F94023" w:rsidRPr="004130B9" w14:paraId="51926DE5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95B218" w14:textId="1D2CAE67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lastRenderedPageBreak/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DE2DDD" w14:textId="5E23B732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Ufficio</w:t>
                  </w:r>
                </w:p>
              </w:tc>
            </w:tr>
            <w:tr w:rsidR="00F94023" w:rsidRPr="004130B9" w14:paraId="0D421F2A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8ED8A2" w14:textId="3782EE5F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19B503" w14:textId="0531AF6E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Magazzino</w:t>
                  </w:r>
                </w:p>
              </w:tc>
            </w:tr>
            <w:tr w:rsidR="00F94023" w:rsidRPr="004130B9" w14:paraId="3B59E9C7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B25777" w14:textId="63533638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D23577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Deposito beni sequestrati nell'attività del Corpo di Polizia Municipale</w:t>
                  </w:r>
                </w:p>
              </w:tc>
            </w:tr>
            <w:tr w:rsidR="00F94023" w:rsidRPr="004130B9" w14:paraId="6448AAEB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6A3F14" w14:textId="471C78A0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029631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Archivio comunale</w:t>
                  </w:r>
                </w:p>
              </w:tc>
            </w:tr>
            <w:tr w:rsidR="00F94023" w:rsidRPr="004130B9" w14:paraId="39350D08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D1E066" w14:textId="2E630763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9A7987" w14:textId="018B3995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Parcheggio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 (per terreni)</w:t>
                  </w:r>
                </w:p>
              </w:tc>
            </w:tr>
            <w:tr w:rsidR="00F94023" w:rsidRPr="004130B9" w14:paraId="2BBA2588" w14:textId="77777777" w:rsidTr="00A01363">
              <w:trPr>
                <w:trHeight w:val="300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41AF58" w14:textId="2BBF46AB" w:rsidR="00A01363" w:rsidRPr="004130B9" w:rsidRDefault="00A01363" w:rsidP="00A01363">
                  <w:pPr>
                    <w:spacing w:before="0" w:after="0"/>
                    <w:jc w:val="center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 xml:space="preserve">SOCIALE / </w:t>
                  </w: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ISTITUZIONAL</w:t>
                  </w:r>
                  <w:r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E</w:t>
                  </w:r>
                </w:p>
              </w:tc>
              <w:tc>
                <w:tcPr>
                  <w:tcW w:w="85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F088BA" w14:textId="77777777" w:rsidR="00A01363" w:rsidRPr="004130B9" w:rsidRDefault="00A01363" w:rsidP="00A01363">
                  <w:pPr>
                    <w:spacing w:before="0" w:after="0"/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</w:pPr>
                  <w:r w:rsidRPr="004130B9">
                    <w:rPr>
                      <w:rFonts w:ascii="Calibri" w:eastAsia="Times New Roman" w:hAnsi="Calibri" w:cs="Calibri"/>
                      <w:color w:val="000000"/>
                      <w:szCs w:val="22"/>
                      <w:lang w:eastAsia="it-IT"/>
                    </w:rPr>
                    <w:t>Altro</w:t>
                  </w:r>
                </w:p>
              </w:tc>
            </w:tr>
          </w:tbl>
          <w:p w14:paraId="781400AB" w14:textId="77777777" w:rsidR="004130B9" w:rsidRPr="004130B9" w:rsidRDefault="004130B9" w:rsidP="004130B9">
            <w:pPr>
              <w:spacing w:before="0" w:after="0"/>
              <w:rPr>
                <w:color w:val="40739B" w:themeColor="background2" w:themeShade="80"/>
              </w:rPr>
            </w:pPr>
          </w:p>
          <w:p w14:paraId="4190BD60" w14:textId="1D6171DE" w:rsidR="00C033A6" w:rsidRPr="00C033A6" w:rsidRDefault="00C033A6" w:rsidP="00C033A6">
            <w:pPr>
              <w:rPr>
                <w:color w:val="40739B" w:themeColor="background2" w:themeShade="80"/>
              </w:rPr>
            </w:pPr>
          </w:p>
          <w:p w14:paraId="2DC1D4B4" w14:textId="77777777" w:rsidR="003F1DFB" w:rsidRDefault="003F1DFB" w:rsidP="00107180">
            <w:pPr>
              <w:rPr>
                <w:lang w:bidi="it-IT"/>
              </w:rPr>
            </w:pPr>
          </w:p>
          <w:p w14:paraId="1256BDD8" w14:textId="77777777" w:rsidR="001E3E55" w:rsidRDefault="001E3E55" w:rsidP="00107180">
            <w:pPr>
              <w:rPr>
                <w:lang w:bidi="it-IT"/>
              </w:rPr>
            </w:pPr>
          </w:p>
          <w:p w14:paraId="05DA38DA" w14:textId="27AB407F" w:rsidR="001E3E55" w:rsidRDefault="001E3E55" w:rsidP="001E3E55">
            <w:pPr>
              <w:pStyle w:val="Titolo3"/>
              <w:jc w:val="center"/>
              <w:rPr>
                <w:color w:val="40739B" w:themeColor="background2" w:themeShade="80"/>
                <w:lang w:bidi="it-IT"/>
              </w:rPr>
            </w:pPr>
            <w:r>
              <w:rPr>
                <w:color w:val="40739B" w:themeColor="background2" w:themeShade="80"/>
                <w:lang w:bidi="it-IT"/>
              </w:rPr>
              <w:t>NOTE SUL PROGETTO D’USO DEL BENE</w:t>
            </w:r>
          </w:p>
          <w:p w14:paraId="1FC3B2DA" w14:textId="77777777" w:rsidR="001E3E55" w:rsidRDefault="00000000" w:rsidP="001E3E55">
            <w:pPr>
              <w:pStyle w:val="Titolo3"/>
              <w:jc w:val="center"/>
              <w:rPr>
                <w:lang w:bidi="it-IT"/>
              </w:rPr>
            </w:pPr>
            <w:sdt>
              <w:sdtPr>
                <w:rPr>
                  <w:lang w:bidi="it-IT"/>
                </w:rPr>
                <w:id w:val="1232813990"/>
                <w:placeholder>
                  <w:docPart w:val="A42804F30F08453181AD43FB021D78CC"/>
                </w:placeholder>
                <w:showingPlcHdr/>
              </w:sdtPr>
              <w:sdtContent>
                <w:r w:rsidR="001E3E55" w:rsidRPr="0041334B">
                  <w:rPr>
                    <w:i/>
                    <w:color w:val="auto"/>
                    <w:lang w:bidi="it-IT"/>
                  </w:rPr>
                  <w:t>Fare clic qui per immettere testo.</w:t>
                </w:r>
              </w:sdtContent>
            </w:sdt>
          </w:p>
          <w:p w14:paraId="68F6F06D" w14:textId="2D91349F" w:rsidR="001E3E55" w:rsidRPr="00260CFC" w:rsidRDefault="001E3E55" w:rsidP="00107180">
            <w:pPr>
              <w:rPr>
                <w:lang w:bidi="it-IT"/>
              </w:rPr>
            </w:pPr>
          </w:p>
        </w:tc>
      </w:tr>
      <w:tr w:rsidR="00A01363" w:rsidRPr="0046163A" w14:paraId="6865704C" w14:textId="77777777" w:rsidTr="004130B9">
        <w:tc>
          <w:tcPr>
            <w:tcW w:w="10348" w:type="dxa"/>
            <w:tcBorders>
              <w:top w:val="nil"/>
            </w:tcBorders>
          </w:tcPr>
          <w:p w14:paraId="0686472E" w14:textId="77777777" w:rsidR="00A01363" w:rsidRDefault="00A01363" w:rsidP="001E3E55">
            <w:pPr>
              <w:ind w:right="1"/>
              <w:rPr>
                <w:color w:val="40739B" w:themeColor="background2" w:themeShade="80"/>
              </w:rPr>
            </w:pPr>
          </w:p>
        </w:tc>
      </w:tr>
    </w:tbl>
    <w:p w14:paraId="418536F0" w14:textId="77777777" w:rsidR="003F1DFB" w:rsidRDefault="003F1DFB" w:rsidP="00DA0629">
      <w:pPr>
        <w:rPr>
          <w:lang w:bidi="it-IT"/>
        </w:rPr>
      </w:pPr>
    </w:p>
    <w:p w14:paraId="09268F46" w14:textId="275318F8" w:rsidR="00DE0E26" w:rsidRDefault="00DE0E26" w:rsidP="00DA0629">
      <w:pPr>
        <w:rPr>
          <w:lang w:bidi="it-IT"/>
        </w:rPr>
      </w:pPr>
    </w:p>
    <w:p w14:paraId="39F19FD6" w14:textId="058DA1FF" w:rsidR="00DE0E26" w:rsidRDefault="00DE0E26" w:rsidP="00DA0629">
      <w:pPr>
        <w:rPr>
          <w:lang w:bidi="it-IT"/>
        </w:rPr>
      </w:pPr>
    </w:p>
    <w:p w14:paraId="258C7188" w14:textId="77777777" w:rsidR="00DE0E26" w:rsidRDefault="00DE0E26" w:rsidP="00DA0629">
      <w:pPr>
        <w:rPr>
          <w:lang w:bidi="it-IT"/>
        </w:rPr>
      </w:pPr>
    </w:p>
    <w:sectPr w:rsidR="00DE0E26" w:rsidSect="00F94023">
      <w:pgSz w:w="11906" w:h="16838" w:code="9"/>
      <w:pgMar w:top="709" w:right="2408" w:bottom="720" w:left="720" w:header="14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6981" w14:textId="77777777" w:rsidR="006F6A44" w:rsidRDefault="006F6A44">
      <w:pPr>
        <w:spacing w:before="0" w:after="0"/>
      </w:pPr>
      <w:r>
        <w:separator/>
      </w:r>
    </w:p>
  </w:endnote>
  <w:endnote w:type="continuationSeparator" w:id="0">
    <w:p w14:paraId="1C1B1F88" w14:textId="77777777" w:rsidR="006F6A44" w:rsidRDefault="006F6A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E9621" w14:textId="77777777" w:rsidR="006F6A44" w:rsidRDefault="006F6A44">
      <w:pPr>
        <w:spacing w:before="0" w:after="0"/>
      </w:pPr>
      <w:r>
        <w:separator/>
      </w:r>
    </w:p>
  </w:footnote>
  <w:footnote w:type="continuationSeparator" w:id="0">
    <w:p w14:paraId="02EEB63E" w14:textId="77777777" w:rsidR="006F6A44" w:rsidRDefault="006F6A4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42A5"/>
    <w:multiLevelType w:val="hybridMultilevel"/>
    <w:tmpl w:val="E020C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154FE"/>
    <w:multiLevelType w:val="hybridMultilevel"/>
    <w:tmpl w:val="D270A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CB77A1"/>
    <w:multiLevelType w:val="hybridMultilevel"/>
    <w:tmpl w:val="76B2FE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D6B15"/>
    <w:multiLevelType w:val="hybridMultilevel"/>
    <w:tmpl w:val="7F487EA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6953DE5"/>
    <w:multiLevelType w:val="hybridMultilevel"/>
    <w:tmpl w:val="17DE07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2194A"/>
    <w:multiLevelType w:val="hybridMultilevel"/>
    <w:tmpl w:val="CC5C91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B47BC"/>
    <w:multiLevelType w:val="hybridMultilevel"/>
    <w:tmpl w:val="5B369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F6787"/>
    <w:multiLevelType w:val="hybridMultilevel"/>
    <w:tmpl w:val="EFFC37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C0FAA"/>
    <w:multiLevelType w:val="hybridMultilevel"/>
    <w:tmpl w:val="6442C45A"/>
    <w:lvl w:ilvl="0" w:tplc="47C4AE68">
      <w:start w:val="16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625065">
    <w:abstractNumId w:val="9"/>
  </w:num>
  <w:num w:numId="2" w16cid:durableId="86509900">
    <w:abstractNumId w:val="7"/>
  </w:num>
  <w:num w:numId="3" w16cid:durableId="753013411">
    <w:abstractNumId w:val="6"/>
  </w:num>
  <w:num w:numId="4" w16cid:durableId="295456969">
    <w:abstractNumId w:val="5"/>
  </w:num>
  <w:num w:numId="5" w16cid:durableId="547834870">
    <w:abstractNumId w:val="4"/>
  </w:num>
  <w:num w:numId="6" w16cid:durableId="865564633">
    <w:abstractNumId w:val="8"/>
  </w:num>
  <w:num w:numId="7" w16cid:durableId="1169949228">
    <w:abstractNumId w:val="3"/>
  </w:num>
  <w:num w:numId="8" w16cid:durableId="1560676468">
    <w:abstractNumId w:val="2"/>
  </w:num>
  <w:num w:numId="9" w16cid:durableId="1571503736">
    <w:abstractNumId w:val="1"/>
  </w:num>
  <w:num w:numId="10" w16cid:durableId="1960868106">
    <w:abstractNumId w:val="0"/>
  </w:num>
  <w:num w:numId="11" w16cid:durableId="1940143207">
    <w:abstractNumId w:val="16"/>
  </w:num>
  <w:num w:numId="12" w16cid:durableId="237834987">
    <w:abstractNumId w:val="13"/>
  </w:num>
  <w:num w:numId="13" w16cid:durableId="329985035">
    <w:abstractNumId w:val="11"/>
  </w:num>
  <w:num w:numId="14" w16cid:durableId="1288438277">
    <w:abstractNumId w:val="17"/>
  </w:num>
  <w:num w:numId="15" w16cid:durableId="1631931534">
    <w:abstractNumId w:val="19"/>
  </w:num>
  <w:num w:numId="16" w16cid:durableId="1062561784">
    <w:abstractNumId w:val="15"/>
  </w:num>
  <w:num w:numId="17" w16cid:durableId="2120097954">
    <w:abstractNumId w:val="12"/>
  </w:num>
  <w:num w:numId="18" w16cid:durableId="2143380664">
    <w:abstractNumId w:val="20"/>
  </w:num>
  <w:num w:numId="19" w16cid:durableId="371852576">
    <w:abstractNumId w:val="10"/>
  </w:num>
  <w:num w:numId="20" w16cid:durableId="1996257541">
    <w:abstractNumId w:val="18"/>
  </w:num>
  <w:num w:numId="21" w16cid:durableId="4781527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/>
  <w:attachedTemplate r:id="rId1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EC9"/>
    <w:rsid w:val="00003100"/>
    <w:rsid w:val="0000327F"/>
    <w:rsid w:val="00003C4D"/>
    <w:rsid w:val="00003E29"/>
    <w:rsid w:val="000045AE"/>
    <w:rsid w:val="00027ADF"/>
    <w:rsid w:val="00032953"/>
    <w:rsid w:val="0003534B"/>
    <w:rsid w:val="000453DF"/>
    <w:rsid w:val="000466A6"/>
    <w:rsid w:val="000524AF"/>
    <w:rsid w:val="00052D1C"/>
    <w:rsid w:val="0005386B"/>
    <w:rsid w:val="000543CB"/>
    <w:rsid w:val="0007595A"/>
    <w:rsid w:val="00076B36"/>
    <w:rsid w:val="00082AA3"/>
    <w:rsid w:val="00085A69"/>
    <w:rsid w:val="00093101"/>
    <w:rsid w:val="0009395F"/>
    <w:rsid w:val="00096133"/>
    <w:rsid w:val="0009703B"/>
    <w:rsid w:val="000A2987"/>
    <w:rsid w:val="000A35F6"/>
    <w:rsid w:val="000A43C0"/>
    <w:rsid w:val="000A43F0"/>
    <w:rsid w:val="000A4C32"/>
    <w:rsid w:val="000A7768"/>
    <w:rsid w:val="000B1DE9"/>
    <w:rsid w:val="000B316F"/>
    <w:rsid w:val="000B518C"/>
    <w:rsid w:val="000C255F"/>
    <w:rsid w:val="000C3800"/>
    <w:rsid w:val="000D1555"/>
    <w:rsid w:val="000D1B61"/>
    <w:rsid w:val="000D62D8"/>
    <w:rsid w:val="000E1A12"/>
    <w:rsid w:val="000E309E"/>
    <w:rsid w:val="000F026B"/>
    <w:rsid w:val="000F4230"/>
    <w:rsid w:val="000F4F4E"/>
    <w:rsid w:val="000F739B"/>
    <w:rsid w:val="0010275F"/>
    <w:rsid w:val="0010426B"/>
    <w:rsid w:val="0010474F"/>
    <w:rsid w:val="00105A82"/>
    <w:rsid w:val="001068D1"/>
    <w:rsid w:val="00107180"/>
    <w:rsid w:val="001076CA"/>
    <w:rsid w:val="001151BB"/>
    <w:rsid w:val="00120E71"/>
    <w:rsid w:val="00121574"/>
    <w:rsid w:val="001239AF"/>
    <w:rsid w:val="001271EF"/>
    <w:rsid w:val="00141993"/>
    <w:rsid w:val="001468FD"/>
    <w:rsid w:val="00150263"/>
    <w:rsid w:val="00152F96"/>
    <w:rsid w:val="00156DFB"/>
    <w:rsid w:val="00172348"/>
    <w:rsid w:val="0017476F"/>
    <w:rsid w:val="00183BF4"/>
    <w:rsid w:val="00183D8E"/>
    <w:rsid w:val="0018744F"/>
    <w:rsid w:val="00187CB2"/>
    <w:rsid w:val="00192E51"/>
    <w:rsid w:val="00194F45"/>
    <w:rsid w:val="001975A2"/>
    <w:rsid w:val="001A37E7"/>
    <w:rsid w:val="001B1182"/>
    <w:rsid w:val="001B6487"/>
    <w:rsid w:val="001B67C5"/>
    <w:rsid w:val="001B7FE7"/>
    <w:rsid w:val="001C51E7"/>
    <w:rsid w:val="001C660D"/>
    <w:rsid w:val="001C70CF"/>
    <w:rsid w:val="001D0148"/>
    <w:rsid w:val="001D03B2"/>
    <w:rsid w:val="001D26C8"/>
    <w:rsid w:val="001D6F3F"/>
    <w:rsid w:val="001E3E55"/>
    <w:rsid w:val="001F039C"/>
    <w:rsid w:val="001F1AEE"/>
    <w:rsid w:val="001F4D51"/>
    <w:rsid w:val="002159FC"/>
    <w:rsid w:val="00217330"/>
    <w:rsid w:val="002217F7"/>
    <w:rsid w:val="00237E27"/>
    <w:rsid w:val="00255F47"/>
    <w:rsid w:val="00260CFC"/>
    <w:rsid w:val="00260ED7"/>
    <w:rsid w:val="0026139D"/>
    <w:rsid w:val="00267213"/>
    <w:rsid w:val="002764DC"/>
    <w:rsid w:val="00277F63"/>
    <w:rsid w:val="00286343"/>
    <w:rsid w:val="0029067E"/>
    <w:rsid w:val="002918B2"/>
    <w:rsid w:val="002928A4"/>
    <w:rsid w:val="002B023B"/>
    <w:rsid w:val="002B07FF"/>
    <w:rsid w:val="002B28DA"/>
    <w:rsid w:val="002B57A6"/>
    <w:rsid w:val="002D0FC8"/>
    <w:rsid w:val="002D3CB3"/>
    <w:rsid w:val="002E0682"/>
    <w:rsid w:val="002E2F2A"/>
    <w:rsid w:val="002F23A4"/>
    <w:rsid w:val="002F3E75"/>
    <w:rsid w:val="002F54CE"/>
    <w:rsid w:val="00310E04"/>
    <w:rsid w:val="00313F02"/>
    <w:rsid w:val="00331888"/>
    <w:rsid w:val="00331CA0"/>
    <w:rsid w:val="00332FCB"/>
    <w:rsid w:val="00343F24"/>
    <w:rsid w:val="0034525D"/>
    <w:rsid w:val="00345A1B"/>
    <w:rsid w:val="0035156C"/>
    <w:rsid w:val="00356170"/>
    <w:rsid w:val="0036258D"/>
    <w:rsid w:val="00363AE0"/>
    <w:rsid w:val="003934F2"/>
    <w:rsid w:val="00397DB2"/>
    <w:rsid w:val="003A121A"/>
    <w:rsid w:val="003A12B5"/>
    <w:rsid w:val="003B4D50"/>
    <w:rsid w:val="003C15F8"/>
    <w:rsid w:val="003C20CD"/>
    <w:rsid w:val="003C3587"/>
    <w:rsid w:val="003D291B"/>
    <w:rsid w:val="003D7EFD"/>
    <w:rsid w:val="003E4ADD"/>
    <w:rsid w:val="003F07ED"/>
    <w:rsid w:val="003F1DFB"/>
    <w:rsid w:val="003F496A"/>
    <w:rsid w:val="0040692D"/>
    <w:rsid w:val="0041249D"/>
    <w:rsid w:val="00412E9A"/>
    <w:rsid w:val="004130B9"/>
    <w:rsid w:val="0041334B"/>
    <w:rsid w:val="00413417"/>
    <w:rsid w:val="00413740"/>
    <w:rsid w:val="00422330"/>
    <w:rsid w:val="00426C75"/>
    <w:rsid w:val="004302E3"/>
    <w:rsid w:val="00436C19"/>
    <w:rsid w:val="004412CB"/>
    <w:rsid w:val="00444663"/>
    <w:rsid w:val="00453F09"/>
    <w:rsid w:val="004566CF"/>
    <w:rsid w:val="00457B2A"/>
    <w:rsid w:val="004606EF"/>
    <w:rsid w:val="0046163A"/>
    <w:rsid w:val="00472AEF"/>
    <w:rsid w:val="00474621"/>
    <w:rsid w:val="004773A9"/>
    <w:rsid w:val="00477E45"/>
    <w:rsid w:val="00482207"/>
    <w:rsid w:val="0048263E"/>
    <w:rsid w:val="00482F0B"/>
    <w:rsid w:val="004835D4"/>
    <w:rsid w:val="004A0FE0"/>
    <w:rsid w:val="004A1D74"/>
    <w:rsid w:val="004A4768"/>
    <w:rsid w:val="004B25F3"/>
    <w:rsid w:val="004B3362"/>
    <w:rsid w:val="004B38EF"/>
    <w:rsid w:val="004C4E67"/>
    <w:rsid w:val="004D0129"/>
    <w:rsid w:val="004D3D66"/>
    <w:rsid w:val="004E26EF"/>
    <w:rsid w:val="004E3467"/>
    <w:rsid w:val="004F6766"/>
    <w:rsid w:val="004F71A7"/>
    <w:rsid w:val="00500D65"/>
    <w:rsid w:val="005034CA"/>
    <w:rsid w:val="00505377"/>
    <w:rsid w:val="00505C5B"/>
    <w:rsid w:val="00512AC3"/>
    <w:rsid w:val="00522597"/>
    <w:rsid w:val="00522D49"/>
    <w:rsid w:val="00525F40"/>
    <w:rsid w:val="00547F4D"/>
    <w:rsid w:val="005500D2"/>
    <w:rsid w:val="005503A0"/>
    <w:rsid w:val="00551A29"/>
    <w:rsid w:val="00556D93"/>
    <w:rsid w:val="0056294E"/>
    <w:rsid w:val="00564012"/>
    <w:rsid w:val="00564CA7"/>
    <w:rsid w:val="00565857"/>
    <w:rsid w:val="00571ABD"/>
    <w:rsid w:val="00571AE7"/>
    <w:rsid w:val="00571D6C"/>
    <w:rsid w:val="00573C71"/>
    <w:rsid w:val="0058229D"/>
    <w:rsid w:val="0058378E"/>
    <w:rsid w:val="00591132"/>
    <w:rsid w:val="00593F3C"/>
    <w:rsid w:val="00594923"/>
    <w:rsid w:val="0059582E"/>
    <w:rsid w:val="00597366"/>
    <w:rsid w:val="005A35AD"/>
    <w:rsid w:val="005B1400"/>
    <w:rsid w:val="005B2BAE"/>
    <w:rsid w:val="005B5940"/>
    <w:rsid w:val="00602382"/>
    <w:rsid w:val="00602B56"/>
    <w:rsid w:val="00602D15"/>
    <w:rsid w:val="0061026A"/>
    <w:rsid w:val="006207C5"/>
    <w:rsid w:val="00621D19"/>
    <w:rsid w:val="00625135"/>
    <w:rsid w:val="00625C4F"/>
    <w:rsid w:val="00633B8B"/>
    <w:rsid w:val="00634CF6"/>
    <w:rsid w:val="006355D0"/>
    <w:rsid w:val="00636FBF"/>
    <w:rsid w:val="00646647"/>
    <w:rsid w:val="00647054"/>
    <w:rsid w:val="0065052D"/>
    <w:rsid w:val="006537AE"/>
    <w:rsid w:val="00660E82"/>
    <w:rsid w:val="006729BD"/>
    <w:rsid w:val="00676B7B"/>
    <w:rsid w:val="0068098F"/>
    <w:rsid w:val="006878C1"/>
    <w:rsid w:val="00690BE9"/>
    <w:rsid w:val="00691BBA"/>
    <w:rsid w:val="0069412F"/>
    <w:rsid w:val="006952EB"/>
    <w:rsid w:val="00695A4E"/>
    <w:rsid w:val="006974F5"/>
    <w:rsid w:val="00697C7F"/>
    <w:rsid w:val="006A0E77"/>
    <w:rsid w:val="006A7357"/>
    <w:rsid w:val="006B3B9F"/>
    <w:rsid w:val="006B54EE"/>
    <w:rsid w:val="006B58AE"/>
    <w:rsid w:val="006C0158"/>
    <w:rsid w:val="006C22FC"/>
    <w:rsid w:val="006C6338"/>
    <w:rsid w:val="006D06CF"/>
    <w:rsid w:val="006D26F7"/>
    <w:rsid w:val="006E052B"/>
    <w:rsid w:val="006F0AC7"/>
    <w:rsid w:val="006F4E23"/>
    <w:rsid w:val="006F6A44"/>
    <w:rsid w:val="0070244F"/>
    <w:rsid w:val="00705009"/>
    <w:rsid w:val="00714696"/>
    <w:rsid w:val="007233AF"/>
    <w:rsid w:val="007244A0"/>
    <w:rsid w:val="00737F34"/>
    <w:rsid w:val="0074081A"/>
    <w:rsid w:val="00741883"/>
    <w:rsid w:val="00747530"/>
    <w:rsid w:val="00751C1E"/>
    <w:rsid w:val="00757200"/>
    <w:rsid w:val="0076196C"/>
    <w:rsid w:val="00763480"/>
    <w:rsid w:val="00764BD4"/>
    <w:rsid w:val="00766122"/>
    <w:rsid w:val="00766A22"/>
    <w:rsid w:val="0076791F"/>
    <w:rsid w:val="007761BD"/>
    <w:rsid w:val="0078252A"/>
    <w:rsid w:val="00783C77"/>
    <w:rsid w:val="007A1869"/>
    <w:rsid w:val="007A224F"/>
    <w:rsid w:val="007A2AB7"/>
    <w:rsid w:val="007A37AC"/>
    <w:rsid w:val="007C1B7B"/>
    <w:rsid w:val="007C2228"/>
    <w:rsid w:val="007C4C96"/>
    <w:rsid w:val="007E245E"/>
    <w:rsid w:val="007E6E58"/>
    <w:rsid w:val="007E6FEA"/>
    <w:rsid w:val="007F2C2C"/>
    <w:rsid w:val="007F5C5A"/>
    <w:rsid w:val="0081086A"/>
    <w:rsid w:val="008236A8"/>
    <w:rsid w:val="0082455A"/>
    <w:rsid w:val="00831CA6"/>
    <w:rsid w:val="00832588"/>
    <w:rsid w:val="008376FC"/>
    <w:rsid w:val="00842B5B"/>
    <w:rsid w:val="00844E4F"/>
    <w:rsid w:val="00850A25"/>
    <w:rsid w:val="00854930"/>
    <w:rsid w:val="00856A38"/>
    <w:rsid w:val="0086085A"/>
    <w:rsid w:val="008608F9"/>
    <w:rsid w:val="00860BE1"/>
    <w:rsid w:val="00862AE3"/>
    <w:rsid w:val="00864EAA"/>
    <w:rsid w:val="00866D24"/>
    <w:rsid w:val="008708CD"/>
    <w:rsid w:val="008755F3"/>
    <w:rsid w:val="00875DA4"/>
    <w:rsid w:val="00877886"/>
    <w:rsid w:val="00881371"/>
    <w:rsid w:val="008818AA"/>
    <w:rsid w:val="008821E0"/>
    <w:rsid w:val="00890BFB"/>
    <w:rsid w:val="00890E44"/>
    <w:rsid w:val="00892C12"/>
    <w:rsid w:val="008A3AA2"/>
    <w:rsid w:val="008B6DE5"/>
    <w:rsid w:val="008C1C4F"/>
    <w:rsid w:val="008D369F"/>
    <w:rsid w:val="008E19A8"/>
    <w:rsid w:val="008F3BB4"/>
    <w:rsid w:val="008F3DB5"/>
    <w:rsid w:val="008F519C"/>
    <w:rsid w:val="008F7790"/>
    <w:rsid w:val="009109AA"/>
    <w:rsid w:val="00917EAE"/>
    <w:rsid w:val="00943B60"/>
    <w:rsid w:val="00947144"/>
    <w:rsid w:val="009624A1"/>
    <w:rsid w:val="009655E2"/>
    <w:rsid w:val="009739BD"/>
    <w:rsid w:val="009753DA"/>
    <w:rsid w:val="00976DC1"/>
    <w:rsid w:val="00977520"/>
    <w:rsid w:val="00983626"/>
    <w:rsid w:val="009902E7"/>
    <w:rsid w:val="00992F32"/>
    <w:rsid w:val="009B15C0"/>
    <w:rsid w:val="009B6E28"/>
    <w:rsid w:val="009C314C"/>
    <w:rsid w:val="009D7CA7"/>
    <w:rsid w:val="009E389C"/>
    <w:rsid w:val="009E6997"/>
    <w:rsid w:val="009F3736"/>
    <w:rsid w:val="009F4013"/>
    <w:rsid w:val="009F6756"/>
    <w:rsid w:val="009F7867"/>
    <w:rsid w:val="00A01363"/>
    <w:rsid w:val="00A05113"/>
    <w:rsid w:val="00A07A7F"/>
    <w:rsid w:val="00A12FC3"/>
    <w:rsid w:val="00A13258"/>
    <w:rsid w:val="00A1361D"/>
    <w:rsid w:val="00A26C65"/>
    <w:rsid w:val="00A41501"/>
    <w:rsid w:val="00A4257A"/>
    <w:rsid w:val="00A46CBE"/>
    <w:rsid w:val="00A50BB8"/>
    <w:rsid w:val="00A52806"/>
    <w:rsid w:val="00A54E6D"/>
    <w:rsid w:val="00A57FB5"/>
    <w:rsid w:val="00A60A48"/>
    <w:rsid w:val="00A64646"/>
    <w:rsid w:val="00A6598F"/>
    <w:rsid w:val="00A71ACB"/>
    <w:rsid w:val="00A71EB3"/>
    <w:rsid w:val="00A7386C"/>
    <w:rsid w:val="00A81950"/>
    <w:rsid w:val="00A820F1"/>
    <w:rsid w:val="00A82DB1"/>
    <w:rsid w:val="00A865D3"/>
    <w:rsid w:val="00A944AE"/>
    <w:rsid w:val="00AB08DD"/>
    <w:rsid w:val="00AB2820"/>
    <w:rsid w:val="00AB3C51"/>
    <w:rsid w:val="00AD6452"/>
    <w:rsid w:val="00AE19A0"/>
    <w:rsid w:val="00AE5491"/>
    <w:rsid w:val="00AE6673"/>
    <w:rsid w:val="00AF1649"/>
    <w:rsid w:val="00B01C05"/>
    <w:rsid w:val="00B109B2"/>
    <w:rsid w:val="00B2408E"/>
    <w:rsid w:val="00B24571"/>
    <w:rsid w:val="00B25626"/>
    <w:rsid w:val="00B25F07"/>
    <w:rsid w:val="00B60126"/>
    <w:rsid w:val="00B6696E"/>
    <w:rsid w:val="00B804C5"/>
    <w:rsid w:val="00B80FDC"/>
    <w:rsid w:val="00B81E47"/>
    <w:rsid w:val="00B8549C"/>
    <w:rsid w:val="00B866EB"/>
    <w:rsid w:val="00B87308"/>
    <w:rsid w:val="00B92EB2"/>
    <w:rsid w:val="00B96714"/>
    <w:rsid w:val="00BA47CB"/>
    <w:rsid w:val="00BA5045"/>
    <w:rsid w:val="00BA6593"/>
    <w:rsid w:val="00BB7CBD"/>
    <w:rsid w:val="00BC0EB3"/>
    <w:rsid w:val="00BC15CA"/>
    <w:rsid w:val="00BC4AAD"/>
    <w:rsid w:val="00BC7577"/>
    <w:rsid w:val="00BE01F6"/>
    <w:rsid w:val="00BE1468"/>
    <w:rsid w:val="00BE52BA"/>
    <w:rsid w:val="00BF27D5"/>
    <w:rsid w:val="00BF5E0A"/>
    <w:rsid w:val="00C03186"/>
    <w:rsid w:val="00C033A6"/>
    <w:rsid w:val="00C03DD2"/>
    <w:rsid w:val="00C048FB"/>
    <w:rsid w:val="00C0514D"/>
    <w:rsid w:val="00C06E83"/>
    <w:rsid w:val="00C10223"/>
    <w:rsid w:val="00C13265"/>
    <w:rsid w:val="00C13AE8"/>
    <w:rsid w:val="00C204FF"/>
    <w:rsid w:val="00C2505B"/>
    <w:rsid w:val="00C25684"/>
    <w:rsid w:val="00C26044"/>
    <w:rsid w:val="00C26EE1"/>
    <w:rsid w:val="00C325C5"/>
    <w:rsid w:val="00C36911"/>
    <w:rsid w:val="00C438AA"/>
    <w:rsid w:val="00C464FA"/>
    <w:rsid w:val="00C51225"/>
    <w:rsid w:val="00C55893"/>
    <w:rsid w:val="00C55C11"/>
    <w:rsid w:val="00C57AAF"/>
    <w:rsid w:val="00C603E2"/>
    <w:rsid w:val="00C609BB"/>
    <w:rsid w:val="00C63747"/>
    <w:rsid w:val="00C75B24"/>
    <w:rsid w:val="00C761CA"/>
    <w:rsid w:val="00C80367"/>
    <w:rsid w:val="00C8080D"/>
    <w:rsid w:val="00C81969"/>
    <w:rsid w:val="00C87D05"/>
    <w:rsid w:val="00CA2E6E"/>
    <w:rsid w:val="00CA58DB"/>
    <w:rsid w:val="00CA5FFA"/>
    <w:rsid w:val="00CA6137"/>
    <w:rsid w:val="00CB0EE4"/>
    <w:rsid w:val="00CC4233"/>
    <w:rsid w:val="00CC6AAD"/>
    <w:rsid w:val="00CD3766"/>
    <w:rsid w:val="00CD53F0"/>
    <w:rsid w:val="00CD5F20"/>
    <w:rsid w:val="00CD65C6"/>
    <w:rsid w:val="00CE6DDB"/>
    <w:rsid w:val="00D0077E"/>
    <w:rsid w:val="00D1152E"/>
    <w:rsid w:val="00D11540"/>
    <w:rsid w:val="00D11F1F"/>
    <w:rsid w:val="00D123F4"/>
    <w:rsid w:val="00D17444"/>
    <w:rsid w:val="00D17BE0"/>
    <w:rsid w:val="00D2731F"/>
    <w:rsid w:val="00D522B7"/>
    <w:rsid w:val="00D52796"/>
    <w:rsid w:val="00D52FC4"/>
    <w:rsid w:val="00D618AF"/>
    <w:rsid w:val="00D659CD"/>
    <w:rsid w:val="00D848D0"/>
    <w:rsid w:val="00D93B94"/>
    <w:rsid w:val="00DA0629"/>
    <w:rsid w:val="00DA0918"/>
    <w:rsid w:val="00DA4FAD"/>
    <w:rsid w:val="00DB08AC"/>
    <w:rsid w:val="00DB0AF6"/>
    <w:rsid w:val="00DB39AA"/>
    <w:rsid w:val="00DB6EE9"/>
    <w:rsid w:val="00DC0915"/>
    <w:rsid w:val="00DC18C8"/>
    <w:rsid w:val="00DC4535"/>
    <w:rsid w:val="00DC5F5D"/>
    <w:rsid w:val="00DC6C5F"/>
    <w:rsid w:val="00DD38EF"/>
    <w:rsid w:val="00DE0DCC"/>
    <w:rsid w:val="00DE0E26"/>
    <w:rsid w:val="00DE16BD"/>
    <w:rsid w:val="00DE6A40"/>
    <w:rsid w:val="00DE7FDF"/>
    <w:rsid w:val="00DE7FF6"/>
    <w:rsid w:val="00DF4759"/>
    <w:rsid w:val="00E031FE"/>
    <w:rsid w:val="00E03343"/>
    <w:rsid w:val="00E12327"/>
    <w:rsid w:val="00E27D36"/>
    <w:rsid w:val="00E32A1D"/>
    <w:rsid w:val="00E363ED"/>
    <w:rsid w:val="00E365B1"/>
    <w:rsid w:val="00E36BBD"/>
    <w:rsid w:val="00E56AE9"/>
    <w:rsid w:val="00E62EC9"/>
    <w:rsid w:val="00E660F4"/>
    <w:rsid w:val="00E8266C"/>
    <w:rsid w:val="00E83538"/>
    <w:rsid w:val="00E8717F"/>
    <w:rsid w:val="00E9561D"/>
    <w:rsid w:val="00EA27B1"/>
    <w:rsid w:val="00EA6D42"/>
    <w:rsid w:val="00EA7B45"/>
    <w:rsid w:val="00EB3EF4"/>
    <w:rsid w:val="00EB4200"/>
    <w:rsid w:val="00EB72D0"/>
    <w:rsid w:val="00EC13FB"/>
    <w:rsid w:val="00EC529B"/>
    <w:rsid w:val="00ED0782"/>
    <w:rsid w:val="00ED171F"/>
    <w:rsid w:val="00ED7CA4"/>
    <w:rsid w:val="00EF1484"/>
    <w:rsid w:val="00EF16BE"/>
    <w:rsid w:val="00F0007D"/>
    <w:rsid w:val="00F0735B"/>
    <w:rsid w:val="00F172A9"/>
    <w:rsid w:val="00F17D46"/>
    <w:rsid w:val="00F23F93"/>
    <w:rsid w:val="00F27B04"/>
    <w:rsid w:val="00F33B63"/>
    <w:rsid w:val="00F36CB3"/>
    <w:rsid w:val="00F413BC"/>
    <w:rsid w:val="00F452C8"/>
    <w:rsid w:val="00F518CD"/>
    <w:rsid w:val="00F52B90"/>
    <w:rsid w:val="00F5326A"/>
    <w:rsid w:val="00F66298"/>
    <w:rsid w:val="00F66824"/>
    <w:rsid w:val="00F86826"/>
    <w:rsid w:val="00F90592"/>
    <w:rsid w:val="00F90C3E"/>
    <w:rsid w:val="00F94023"/>
    <w:rsid w:val="00F942AF"/>
    <w:rsid w:val="00F95A0D"/>
    <w:rsid w:val="00FA49FC"/>
    <w:rsid w:val="00FA5F37"/>
    <w:rsid w:val="00FA6FFC"/>
    <w:rsid w:val="00FA7F02"/>
    <w:rsid w:val="00FB2787"/>
    <w:rsid w:val="00FB3DAB"/>
    <w:rsid w:val="00FB4441"/>
    <w:rsid w:val="00FC2C1E"/>
    <w:rsid w:val="00FC5411"/>
    <w:rsid w:val="00FD60AA"/>
    <w:rsid w:val="00FE14BF"/>
    <w:rsid w:val="00FE352C"/>
    <w:rsid w:val="00FE3A78"/>
    <w:rsid w:val="00FE5FDB"/>
    <w:rsid w:val="00FE6775"/>
    <w:rsid w:val="00FE6DA7"/>
    <w:rsid w:val="00FE6E30"/>
    <w:rsid w:val="00FF0B5A"/>
    <w:rsid w:val="00FF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0829B9"/>
  <w15:chartTrackingRefBased/>
  <w15:docId w15:val="{58AF25B1-3DEA-4AFB-B46E-8BF9EE6B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0223"/>
    <w:rPr>
      <w:szCs w:val="18"/>
    </w:rPr>
  </w:style>
  <w:style w:type="paragraph" w:styleId="Titolo1">
    <w:name w:val="heading 1"/>
    <w:basedOn w:val="Normale"/>
    <w:next w:val="Normale"/>
    <w:uiPriority w:val="9"/>
    <w:qFormat/>
    <w:rsid w:val="0036258D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40739B" w:themeColor="background2" w:themeShade="80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04FF"/>
    <w:pPr>
      <w:shd w:val="clear" w:color="auto" w:fill="D9D9D9" w:themeFill="background1" w:themeFillShade="D9"/>
      <w:spacing w:before="240"/>
      <w:outlineLvl w:val="1"/>
    </w:pPr>
    <w:rPr>
      <w:color w:val="40739B" w:themeColor="background2" w:themeShade="80"/>
      <w:szCs w:val="22"/>
    </w:rPr>
  </w:style>
  <w:style w:type="paragraph" w:styleId="Titolo3">
    <w:name w:val="heading 3"/>
    <w:basedOn w:val="Normale"/>
    <w:next w:val="Normale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table" w:styleId="Tabellagriglia1chiara-colore1">
    <w:name w:val="Grid Table 1 Light Accent 1"/>
    <w:aliases w:val="Employee status"/>
    <w:basedOn w:val="Tabellanormale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Pidipagina">
    <w:name w:val="footer"/>
    <w:basedOn w:val="Normale"/>
    <w:link w:val="PidipaginaCarattere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BE1"/>
    <w:rPr>
      <w:color w:val="865640" w:themeColor="accent3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</w:rPr>
  </w:style>
  <w:style w:type="paragraph" w:styleId="Didascalia">
    <w:name w:val="caption"/>
    <w:basedOn w:val="Normale"/>
    <w:next w:val="Normale"/>
    <w:uiPriority w:val="35"/>
    <w:semiHidden/>
    <w:unhideWhenUsed/>
    <w:rPr>
      <w:b/>
      <w:bCs/>
      <w:color w:val="404040" w:themeColor="text1" w:themeTint="BF"/>
    </w:rPr>
  </w:style>
  <w:style w:type="paragraph" w:styleId="Titolosommario">
    <w:name w:val="TOC Heading"/>
    <w:basedOn w:val="Titolo1"/>
    <w:next w:val="Normale"/>
    <w:uiPriority w:val="39"/>
    <w:unhideWhenUsed/>
    <w:qFormat/>
    <w:pPr>
      <w:outlineLvl w:val="9"/>
    </w:pPr>
  </w:style>
  <w:style w:type="table" w:styleId="Grigliatabella">
    <w:name w:val="Table Grid"/>
    <w:basedOn w:val="Tabellanorma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e"/>
    <w:uiPriority w:val="2"/>
    <w:qFormat/>
    <w:pPr>
      <w:jc w:val="center"/>
    </w:pPr>
    <w:rPr>
      <w:noProof/>
    </w:rPr>
  </w:style>
  <w:style w:type="table" w:styleId="Tabellagriglia1chiara">
    <w:name w:val="Grid Table 1 Light"/>
    <w:basedOn w:val="Tabellanormale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semplice-2">
    <w:name w:val="Plain Table 2"/>
    <w:basedOn w:val="Tabellanormale"/>
    <w:uiPriority w:val="42"/>
    <w:rsid w:val="008D369F"/>
    <w:tblPr>
      <w:tblStyleRowBandSize w:val="1"/>
      <w:tblStyleCol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elenco1chiara-colore6">
    <w:name w:val="List Table 1 Light Accent 6"/>
    <w:basedOn w:val="Tabellanormale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ellaelenco6acolori">
    <w:name w:val="List Table 6 Colorful"/>
    <w:basedOn w:val="Tabellanormale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">
    <w:name w:val="List Table 2"/>
    <w:basedOn w:val="Tabellanormale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2">
    <w:name w:val="List Table 2 Accent 2"/>
    <w:basedOn w:val="Tabellanormale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elenco2-colore1">
    <w:name w:val="List Table 2 Accent 1"/>
    <w:basedOn w:val="Tabellanormale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elenco2-colore3">
    <w:name w:val="List Table 2 Accent 3"/>
    <w:basedOn w:val="Tabellanormale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Intestazione">
    <w:name w:val="header"/>
    <w:basedOn w:val="Normale"/>
    <w:link w:val="IntestazioneCarattere"/>
    <w:uiPriority w:val="99"/>
    <w:unhideWhenUsed/>
    <w:rsid w:val="00875DA4"/>
    <w:pPr>
      <w:spacing w:before="0" w:after="0"/>
    </w:pPr>
  </w:style>
  <w:style w:type="paragraph" w:customStyle="1" w:styleId="Nomesociet">
    <w:name w:val="Nome società"/>
    <w:basedOn w:val="Normale"/>
    <w:next w:val="Normale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5DA4"/>
    <w:rPr>
      <w:color w:val="000000" w:themeColor="text1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602D15"/>
  </w:style>
  <w:style w:type="paragraph" w:styleId="Testodelblocco">
    <w:name w:val="Block Text"/>
    <w:basedOn w:val="Normale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02D1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02D15"/>
    <w:rPr>
      <w:color w:val="000000" w:themeColor="text1"/>
      <w:szCs w:val="1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02D1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02D15"/>
    <w:rPr>
      <w:color w:val="000000" w:themeColor="text1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02D15"/>
    <w:rPr>
      <w:color w:val="000000" w:themeColor="text1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602D15"/>
    <w:pPr>
      <w:spacing w:after="1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602D15"/>
    <w:rPr>
      <w:color w:val="000000" w:themeColor="text1"/>
      <w:szCs w:val="18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02D15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02D15"/>
    <w:rPr>
      <w:color w:val="000000" w:themeColor="text1"/>
      <w:szCs w:val="18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602D15"/>
    <w:pPr>
      <w:spacing w:after="1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602D15"/>
    <w:rPr>
      <w:color w:val="000000" w:themeColor="text1"/>
      <w:szCs w:val="18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02D15"/>
    <w:rPr>
      <w:color w:val="000000" w:themeColor="text1"/>
      <w:szCs w:val="18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602D15"/>
    <w:rPr>
      <w:color w:val="000000" w:themeColor="text1"/>
      <w:sz w:val="16"/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602D15"/>
    <w:rPr>
      <w:color w:val="000000" w:themeColor="text1"/>
      <w:szCs w:val="18"/>
    </w:rPr>
  </w:style>
  <w:style w:type="table" w:styleId="Grigliaacolori">
    <w:name w:val="Colorful Grid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602D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02D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02D15"/>
    <w:rPr>
      <w:color w:val="000000" w:themeColor="text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2D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Elencoscuro">
    <w:name w:val="Dark List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602D15"/>
  </w:style>
  <w:style w:type="character" w:customStyle="1" w:styleId="DataCarattere">
    <w:name w:val="Data Carattere"/>
    <w:basedOn w:val="Carpredefinitoparagrafo"/>
    <w:link w:val="Data"/>
    <w:uiPriority w:val="99"/>
    <w:semiHidden/>
    <w:rsid w:val="00602D15"/>
    <w:rPr>
      <w:color w:val="000000" w:themeColor="text1"/>
      <w:szCs w:val="18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602D15"/>
    <w:pPr>
      <w:spacing w:before="0"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602D15"/>
    <w:rPr>
      <w:color w:val="000000" w:themeColor="text1"/>
      <w:szCs w:val="18"/>
    </w:rPr>
  </w:style>
  <w:style w:type="character" w:styleId="Enfasicorsivo">
    <w:name w:val="Emphasis"/>
    <w:basedOn w:val="Carpredefinitoparagrafo"/>
    <w:uiPriority w:val="20"/>
    <w:semiHidden/>
    <w:unhideWhenUsed/>
    <w:rsid w:val="00602D15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02D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02D15"/>
    <w:rPr>
      <w:color w:val="000000" w:themeColor="text1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02D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02D15"/>
    <w:rPr>
      <w:color w:val="000000" w:themeColor="text1"/>
      <w:sz w:val="20"/>
      <w:szCs w:val="20"/>
    </w:rPr>
  </w:style>
  <w:style w:type="table" w:styleId="Tabellagriglia1chiara-colore2">
    <w:name w:val="Grid Table 1 Light Accent 2"/>
    <w:basedOn w:val="Tabellanormale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gliatab3">
    <w:name w:val="Grid Table 3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cronimoHTML">
    <w:name w:val="HTML Acronym"/>
    <w:basedOn w:val="Carpredefinitoparagrafo"/>
    <w:uiPriority w:val="99"/>
    <w:semiHidden/>
    <w:unhideWhenUsed/>
    <w:rsid w:val="00602D15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zioneHTML">
    <w:name w:val="HTML Cite"/>
    <w:basedOn w:val="Carpredefinitoparagrafo"/>
    <w:uiPriority w:val="99"/>
    <w:semiHidden/>
    <w:unhideWhenUsed/>
    <w:rsid w:val="00602D15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602D15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602D15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02D15"/>
    <w:rPr>
      <w:color w:val="2998E3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Grigliachiara">
    <w:name w:val="Light Grid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602D15"/>
  </w:style>
  <w:style w:type="paragraph" w:styleId="Elenco">
    <w:name w:val="List"/>
    <w:basedOn w:val="Normale"/>
    <w:uiPriority w:val="99"/>
    <w:semiHidden/>
    <w:unhideWhenUsed/>
    <w:rsid w:val="00602D15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602D15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602D15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602D15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602D15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602D15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602D15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34"/>
    <w:unhideWhenUsed/>
    <w:qFormat/>
    <w:rsid w:val="00602D15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elenco2-colore4">
    <w:name w:val="List Table 2 Accent 4"/>
    <w:basedOn w:val="Tabellanormale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Elencotab3">
    <w:name w:val="List Table 3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-colore1">
    <w:name w:val="List Table 6 Colorful Accent 1"/>
    <w:basedOn w:val="Tabellanormale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essunaspaziatura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eWeb">
    <w:name w:val="Normal (Web)"/>
    <w:basedOn w:val="Normale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602D15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602D15"/>
    <w:pPr>
      <w:spacing w:before="0"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602D15"/>
    <w:rPr>
      <w:color w:val="000000" w:themeColor="text1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602D15"/>
  </w:style>
  <w:style w:type="table" w:styleId="Tabellasemplice-1">
    <w:name w:val="Plain Table 1"/>
    <w:basedOn w:val="Tabellanormale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3">
    <w:name w:val="Plain Table 3"/>
    <w:basedOn w:val="Tabellanormale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602D15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602D15"/>
    <w:rPr>
      <w:color w:val="000000" w:themeColor="text1"/>
      <w:szCs w:val="18"/>
    </w:rPr>
  </w:style>
  <w:style w:type="paragraph" w:styleId="Firma">
    <w:name w:val="Signature"/>
    <w:basedOn w:val="Normale"/>
    <w:link w:val="FirmaCarattere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602D15"/>
    <w:rPr>
      <w:color w:val="000000" w:themeColor="text1"/>
      <w:szCs w:val="18"/>
    </w:rPr>
  </w:style>
  <w:style w:type="character" w:styleId="Enfasigrassetto">
    <w:name w:val="Strong"/>
    <w:basedOn w:val="Carpredefinitoparagrafo"/>
    <w:uiPriority w:val="22"/>
    <w:semiHidden/>
    <w:unhideWhenUsed/>
    <w:qFormat/>
    <w:rsid w:val="00602D15"/>
    <w:rPr>
      <w:b/>
      <w:bCs/>
    </w:rPr>
  </w:style>
  <w:style w:type="character" w:styleId="Enfasidelicata">
    <w:name w:val="Subtle Emphasis"/>
    <w:basedOn w:val="Carpredefinitoparagrafo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602D15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602D15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602D15"/>
  </w:style>
  <w:style w:type="paragraph" w:styleId="Sommario2">
    <w:name w:val="toc 2"/>
    <w:basedOn w:val="Normale"/>
    <w:next w:val="Normale"/>
    <w:autoRedefine/>
    <w:uiPriority w:val="39"/>
    <w:semiHidden/>
    <w:unhideWhenUsed/>
    <w:rsid w:val="00602D15"/>
    <w:pPr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602D15"/>
    <w:pPr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602D15"/>
    <w:pPr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602D15"/>
    <w:pPr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602D15"/>
    <w:pPr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602D15"/>
    <w:pPr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602D15"/>
    <w:pPr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602D15"/>
    <w:pPr>
      <w:ind w:left="1760"/>
    </w:pPr>
  </w:style>
  <w:style w:type="table" w:customStyle="1" w:styleId="Relazione">
    <w:name w:val="Relazione"/>
    <w:basedOn w:val="Tabellanormale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  <w:style w:type="paragraph" w:customStyle="1" w:styleId="Stile1">
    <w:name w:val="Stile1"/>
    <w:basedOn w:val="Titolo2"/>
    <w:link w:val="Stile1Carattere"/>
    <w:qFormat/>
    <w:rsid w:val="0036258D"/>
    <w:pPr>
      <w:shd w:val="clear" w:color="auto" w:fill="40739B" w:themeFill="background2" w:themeFillShade="80"/>
    </w:pPr>
    <w:rPr>
      <w:color w:val="FFFFFF" w:themeColor="background1"/>
      <w:lang w:bidi="it-IT"/>
    </w:rPr>
  </w:style>
  <w:style w:type="character" w:customStyle="1" w:styleId="Stile2">
    <w:name w:val="Stile2"/>
    <w:basedOn w:val="Carpredefinitoparagrafo"/>
    <w:uiPriority w:val="1"/>
    <w:rsid w:val="00DA0918"/>
    <w:rPr>
      <w:i/>
      <w:color w:val="40739B" w:themeColor="background2" w:themeShade="8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204FF"/>
    <w:rPr>
      <w:color w:val="40739B" w:themeColor="background2" w:themeShade="80"/>
      <w:shd w:val="clear" w:color="auto" w:fill="D9D9D9" w:themeFill="background1" w:themeFillShade="D9"/>
    </w:rPr>
  </w:style>
  <w:style w:type="character" w:customStyle="1" w:styleId="Stile1Carattere">
    <w:name w:val="Stile1 Carattere"/>
    <w:basedOn w:val="Titolo2Carattere"/>
    <w:link w:val="Stile1"/>
    <w:rsid w:val="0036258D"/>
    <w:rPr>
      <w:color w:val="FFFFFF" w:themeColor="background1"/>
      <w:shd w:val="clear" w:color="auto" w:fill="40739B" w:themeFill="background2" w:themeFillShade="80"/>
      <w:lang w:bidi="it-IT"/>
    </w:rPr>
  </w:style>
  <w:style w:type="paragraph" w:customStyle="1" w:styleId="Stile3">
    <w:name w:val="Stile3"/>
    <w:basedOn w:val="Stile1"/>
    <w:link w:val="Stile3Carattere"/>
    <w:qFormat/>
    <w:rsid w:val="003C20CD"/>
    <w:pPr>
      <w:pBdr>
        <w:top w:val="single" w:sz="4" w:space="1" w:color="40739B" w:themeColor="background2" w:themeShade="80"/>
        <w:left w:val="single" w:sz="4" w:space="4" w:color="40739B" w:themeColor="background2" w:themeShade="80"/>
        <w:bottom w:val="single" w:sz="4" w:space="1" w:color="40739B" w:themeColor="background2" w:themeShade="80"/>
        <w:right w:val="single" w:sz="4" w:space="4" w:color="40739B" w:themeColor="background2" w:themeShade="80"/>
      </w:pBdr>
      <w:shd w:val="clear" w:color="auto" w:fill="FFFFFF" w:themeFill="background1"/>
    </w:pPr>
    <w:rPr>
      <w:color w:val="40739B" w:themeColor="background2" w:themeShade="80"/>
    </w:rPr>
  </w:style>
  <w:style w:type="character" w:customStyle="1" w:styleId="Stile3Carattere">
    <w:name w:val="Stile3 Carattere"/>
    <w:basedOn w:val="Stile1Carattere"/>
    <w:link w:val="Stile3"/>
    <w:rsid w:val="003C20CD"/>
    <w:rPr>
      <w:color w:val="40739B" w:themeColor="background2" w:themeShade="80"/>
      <w:shd w:val="clear" w:color="auto" w:fill="FFFFFF" w:themeFill="background1"/>
      <w:lang w:bidi="it-IT"/>
    </w:rPr>
  </w:style>
  <w:style w:type="table" w:customStyle="1" w:styleId="Grigliatabellachiara1">
    <w:name w:val="Griglia tabella chiara1"/>
    <w:basedOn w:val="Tabellanormale"/>
    <w:next w:val="Grigliatabellachiara"/>
    <w:uiPriority w:val="40"/>
    <w:rsid w:val="004A0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gliatabellachiara2">
    <w:name w:val="Griglia tabella chiara2"/>
    <w:basedOn w:val="Tabellanormale"/>
    <w:next w:val="Grigliatabellachiara"/>
    <w:uiPriority w:val="40"/>
    <w:rsid w:val="004A0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gliatabellachiara3">
    <w:name w:val="Griglia tabella chiara3"/>
    <w:basedOn w:val="Tabellanormale"/>
    <w:next w:val="Grigliatabellachiara"/>
    <w:uiPriority w:val="40"/>
    <w:rsid w:val="004A0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C033A6"/>
    <w:pPr>
      <w:autoSpaceDE w:val="0"/>
      <w:autoSpaceDN w:val="0"/>
      <w:adjustRightInd w:val="0"/>
      <w:spacing w:before="0" w:after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apoli\AppData\Roaming\Microsoft\Templates\Relazione%20sullo%20stato%20dei%20dipenden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8277608D6A42A9BACF9A5A2168D8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C8D87C9-62FF-4D89-ADE9-037126C06162}"/>
      </w:docPartPr>
      <w:docPartBody>
        <w:p w:rsidR="00D97DD7" w:rsidRDefault="00F971D8" w:rsidP="00F971D8">
          <w:pPr>
            <w:pStyle w:val="0C8277608D6A42A9BACF9A5A2168D851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08406AFAEBF1436F8F8BB7F3926E4F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CDA142-E2AA-47EC-AC8C-61C9A262FEAA}"/>
      </w:docPartPr>
      <w:docPartBody>
        <w:p w:rsidR="00D97DD7" w:rsidRDefault="00F971D8" w:rsidP="00F971D8">
          <w:pPr>
            <w:pStyle w:val="08406AFAEBF1436F8F8BB7F3926E4FA5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EE050A57A98A44339EB19E70C54961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2764C7-CF4B-4629-9F2A-6EDD77508142}"/>
      </w:docPartPr>
      <w:docPartBody>
        <w:p w:rsidR="00D97DD7" w:rsidRDefault="00F971D8" w:rsidP="00F971D8">
          <w:pPr>
            <w:pStyle w:val="EE050A57A98A44339EB19E70C549613E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ACD19FFA35B64CC9A3EA014A08EC09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9AEA4D-8460-4C9D-9B1C-A3DBC02DE6CE}"/>
      </w:docPartPr>
      <w:docPartBody>
        <w:p w:rsidR="00D97DD7" w:rsidRDefault="00F971D8" w:rsidP="00F971D8">
          <w:pPr>
            <w:pStyle w:val="ACD19FFA35B64CC9A3EA014A08EC0958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7C1484035F51411A900A5070A37EA2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64A256-4FFF-4EF8-8E2E-CD56137B049C}"/>
      </w:docPartPr>
      <w:docPartBody>
        <w:p w:rsidR="00D97DD7" w:rsidRDefault="00F971D8" w:rsidP="00F971D8">
          <w:pPr>
            <w:pStyle w:val="7C1484035F51411A900A5070A37EA283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B3D0726DEA0743A1A6D7A7AD196E13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A5544-D02F-4447-A0B6-2D9901419B93}"/>
      </w:docPartPr>
      <w:docPartBody>
        <w:p w:rsidR="00D97DD7" w:rsidRDefault="00F971D8" w:rsidP="00F971D8">
          <w:pPr>
            <w:pStyle w:val="B3D0726DEA0743A1A6D7A7AD196E139C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7B6609AB43A34E329E439AE325122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279E089-832D-4C40-86C8-72CE2CB24F3D}"/>
      </w:docPartPr>
      <w:docPartBody>
        <w:p w:rsidR="00D97DD7" w:rsidRDefault="00F971D8" w:rsidP="00F971D8">
          <w:pPr>
            <w:pStyle w:val="7B6609AB43A34E329E439AE3251229BC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5B81FF42563A44D29F351882EF4255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CF5C5DC-EE32-4E8E-8271-9346B804C30F}"/>
      </w:docPartPr>
      <w:docPartBody>
        <w:p w:rsidR="00D97DD7" w:rsidRDefault="00F971D8" w:rsidP="00F971D8">
          <w:pPr>
            <w:pStyle w:val="5B81FF42563A44D29F351882EF4255AE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A4AE4D136E514769BA91D1441134F0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A6A0D3-609C-4E1C-ADC5-62791790E548}"/>
      </w:docPartPr>
      <w:docPartBody>
        <w:p w:rsidR="00D97DD7" w:rsidRDefault="00F971D8" w:rsidP="00F971D8">
          <w:pPr>
            <w:pStyle w:val="A4AE4D136E514769BA91D1441134F0B2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D88002B0B13C4064A44808E266602C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DC7DAB-50EC-4950-96C6-AAA98B799E63}"/>
      </w:docPartPr>
      <w:docPartBody>
        <w:p w:rsidR="00D97DD7" w:rsidRDefault="00F971D8" w:rsidP="00F971D8">
          <w:pPr>
            <w:pStyle w:val="D88002B0B13C4064A44808E266602CF3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6271B22C16494A36B76040C2E899C1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85FDF0-5AF6-4699-9B3C-9846782D599B}"/>
      </w:docPartPr>
      <w:docPartBody>
        <w:p w:rsidR="00AB4062" w:rsidRDefault="00F971D8" w:rsidP="00F971D8">
          <w:pPr>
            <w:pStyle w:val="6271B22C16494A36B76040C2E899C1501"/>
          </w:pPr>
          <w:r w:rsidRPr="00482207">
            <w:rPr>
              <w:b/>
              <w:i/>
            </w:rPr>
            <w:t>Fare clic qui per immettere una data.</w:t>
          </w:r>
        </w:p>
      </w:docPartBody>
    </w:docPart>
    <w:docPart>
      <w:docPartPr>
        <w:name w:val="95C5490F7C764D0EA3619B1F36D7F9F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5D9FE2-05A2-4B6B-A246-3F9EAAEE58BC}"/>
      </w:docPartPr>
      <w:docPartBody>
        <w:p w:rsidR="00AB4062" w:rsidRDefault="00F971D8" w:rsidP="00F971D8">
          <w:pPr>
            <w:pStyle w:val="95C5490F7C764D0EA3619B1F36D7F9F51"/>
          </w:pPr>
          <w:r w:rsidRPr="00C609BB">
            <w:rPr>
              <w:rStyle w:val="Stile2"/>
            </w:rPr>
            <w:t>Scegliere un elemento.</w:t>
          </w:r>
        </w:p>
      </w:docPartBody>
    </w:docPart>
    <w:docPart>
      <w:docPartPr>
        <w:name w:val="DBD7E8126737460C98FEA095B4868A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17E3BD-3C81-4D61-97BF-A47178C0F4B0}"/>
      </w:docPartPr>
      <w:docPartBody>
        <w:p w:rsidR="00AB4062" w:rsidRDefault="00F971D8" w:rsidP="00F971D8">
          <w:pPr>
            <w:pStyle w:val="DBD7E8126737460C98FEA095B4868A591"/>
          </w:pPr>
          <w:r w:rsidRPr="00C609BB">
            <w:rPr>
              <w:i/>
            </w:rPr>
            <w:t>Fare clic qui per immettere testo.</w:t>
          </w:r>
        </w:p>
      </w:docPartBody>
    </w:docPart>
    <w:docPart>
      <w:docPartPr>
        <w:name w:val="2E0BDBAA43BB44DDB3B1A8ABC762C0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E0538A-6B35-4E33-AA73-8B948F761E11}"/>
      </w:docPartPr>
      <w:docPartBody>
        <w:p w:rsidR="00602262" w:rsidRDefault="00F971D8" w:rsidP="00F971D8">
          <w:pPr>
            <w:pStyle w:val="2E0BDBAA43BB44DDB3B1A8ABC762C0741"/>
          </w:pPr>
          <w:r w:rsidRPr="00C609BB">
            <w:rPr>
              <w:i/>
            </w:rPr>
            <w:t>Fare clic qui per immettere testo.</w:t>
          </w:r>
        </w:p>
      </w:docPartBody>
    </w:docPart>
    <w:docPart>
      <w:docPartPr>
        <w:name w:val="F73F869467084FA1BAA93BEE26DD53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02460A-A3AA-47B8-88AA-81C8DFA90B94}"/>
      </w:docPartPr>
      <w:docPartBody>
        <w:p w:rsidR="00602262" w:rsidRDefault="00F971D8" w:rsidP="00F971D8">
          <w:pPr>
            <w:pStyle w:val="F73F869467084FA1BAA93BEE26DD537D1"/>
          </w:pPr>
          <w:r w:rsidRPr="00C609BB">
            <w:rPr>
              <w:i/>
            </w:rPr>
            <w:t>Fare clic qui per immettere testo.</w:t>
          </w:r>
        </w:p>
      </w:docPartBody>
    </w:docPart>
    <w:docPart>
      <w:docPartPr>
        <w:name w:val="699BF4DB0ED04603BE4CE6F313F7C8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83496B-79E2-491D-AF30-06BCB20423B4}"/>
      </w:docPartPr>
      <w:docPartBody>
        <w:p w:rsidR="00602262" w:rsidRDefault="00F971D8" w:rsidP="00F971D8">
          <w:pPr>
            <w:pStyle w:val="699BF4DB0ED04603BE4CE6F313F7C800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70200148379748C4A0FAB32085AD26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96006C-037B-490D-A3E3-0EE3C1ADE0D5}"/>
      </w:docPartPr>
      <w:docPartBody>
        <w:p w:rsidR="00602262" w:rsidRDefault="00F971D8" w:rsidP="00F971D8">
          <w:pPr>
            <w:pStyle w:val="70200148379748C4A0FAB32085AD26621"/>
          </w:pPr>
          <w:r w:rsidRPr="00C609BB">
            <w:rPr>
              <w:i/>
            </w:rPr>
            <w:t>Fare clic qui per immettere testo.</w:t>
          </w:r>
        </w:p>
      </w:docPartBody>
    </w:docPart>
    <w:docPart>
      <w:docPartPr>
        <w:name w:val="C29A428F33EC4775B666B9C3BF6EDE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16CE4E-04AB-4925-801C-C89F64943B53}"/>
      </w:docPartPr>
      <w:docPartBody>
        <w:p w:rsidR="00602262" w:rsidRDefault="00F971D8" w:rsidP="00F971D8">
          <w:pPr>
            <w:pStyle w:val="C29A428F33EC4775B666B9C3BF6EDE111"/>
          </w:pPr>
          <w:r w:rsidRPr="00C609BB">
            <w:rPr>
              <w:i/>
            </w:rPr>
            <w:t>Fare clic qui per immettere testo.</w:t>
          </w:r>
        </w:p>
      </w:docPartBody>
    </w:docPart>
    <w:docPart>
      <w:docPartPr>
        <w:name w:val="A0F4D8029E1D4B56BDB757A452D3170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5F4A89-CF86-4F42-8299-39B85D5B2E61}"/>
      </w:docPartPr>
      <w:docPartBody>
        <w:p w:rsidR="009A40B1" w:rsidRDefault="00F971D8" w:rsidP="00F971D8">
          <w:pPr>
            <w:pStyle w:val="A0F4D8029E1D4B56BDB757A452D3170A1"/>
          </w:pPr>
          <w:r w:rsidRPr="00C609BB">
            <w:rPr>
              <w:i/>
            </w:rPr>
            <w:t>Fare clic qui per immettere una data.</w:t>
          </w:r>
        </w:p>
      </w:docPartBody>
    </w:docPart>
    <w:docPart>
      <w:docPartPr>
        <w:name w:val="5748D9EB39244498BCBA2C7C2FF28DA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5D742D-135C-4793-834C-133B5CA83B42}"/>
      </w:docPartPr>
      <w:docPartBody>
        <w:p w:rsidR="009A40B1" w:rsidRDefault="00697B34" w:rsidP="00697B34">
          <w:pPr>
            <w:pStyle w:val="5748D9EB39244498BCBA2C7C2FF28DA1"/>
          </w:pPr>
          <w:r w:rsidRPr="0000327F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C45EA40A21704F219C9D830DD30D21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91700C-2943-42A9-B71A-ABA7B3640AED}"/>
      </w:docPartPr>
      <w:docPartBody>
        <w:p w:rsidR="009A40B1" w:rsidRDefault="00697B34" w:rsidP="00697B34">
          <w:pPr>
            <w:pStyle w:val="C45EA40A21704F219C9D830DD30D2120"/>
          </w:pPr>
          <w:r w:rsidRPr="00F424B0">
            <w:rPr>
              <w:rStyle w:val="Testosegnaposto"/>
            </w:rPr>
            <w:t>Scegliere un elemento.</w:t>
          </w:r>
        </w:p>
      </w:docPartBody>
    </w:docPart>
    <w:docPart>
      <w:docPartPr>
        <w:name w:val="A94F1BB722994D89BDCD890558E4C2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B1F1BC-BB34-4422-8317-4DBC563D347E}"/>
      </w:docPartPr>
      <w:docPartBody>
        <w:p w:rsidR="009A40B1" w:rsidRDefault="00697B34" w:rsidP="00697B34">
          <w:pPr>
            <w:pStyle w:val="A94F1BB722994D89BDCD890558E4C22E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4A2D2A92BEE46E49B03DE68421329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5BAAFC-2E6B-4ED7-8182-ECAA64913676}"/>
      </w:docPartPr>
      <w:docPartBody>
        <w:p w:rsidR="0046015C" w:rsidRDefault="00F971D8" w:rsidP="00F971D8">
          <w:pPr>
            <w:pStyle w:val="74A2D2A92BEE46E49B03DE68421329C91"/>
          </w:pPr>
          <w:r w:rsidRPr="00C609BB">
            <w:rPr>
              <w:rStyle w:val="Stile2"/>
            </w:rPr>
            <w:t>Scegliere un elemento.</w:t>
          </w:r>
        </w:p>
      </w:docPartBody>
    </w:docPart>
    <w:docPart>
      <w:docPartPr>
        <w:name w:val="C62B5DD914A744BA8E24E9CFE12243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49E0DE-E1D0-401E-ACD6-18037A7602F5}"/>
      </w:docPartPr>
      <w:docPartBody>
        <w:p w:rsidR="0046015C" w:rsidRDefault="00F971D8" w:rsidP="00F971D8">
          <w:pPr>
            <w:pStyle w:val="C62B5DD914A744BA8E24E9CFE12243451"/>
          </w:pPr>
          <w:r w:rsidRPr="00032953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93E88225C5EC443B8441B3DB155F78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D44827-C28F-4A70-BE0B-59B67E6E864E}"/>
      </w:docPartPr>
      <w:docPartBody>
        <w:p w:rsidR="00763763" w:rsidRDefault="00F971D8" w:rsidP="00F971D8">
          <w:pPr>
            <w:pStyle w:val="93E88225C5EC443B8441B3DB155F78FE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3D45EB890A914E23A0D1A1047CF18E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644416-3454-4428-93A1-B733D6ED1D40}"/>
      </w:docPartPr>
      <w:docPartBody>
        <w:p w:rsidR="00763763" w:rsidRDefault="00F971D8" w:rsidP="00F971D8">
          <w:pPr>
            <w:pStyle w:val="3D45EB890A914E23A0D1A1047CF18EEB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3DD2D774B43E4C85A380EA641ED2BE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DAF927-CDC8-4372-8A9D-E1283619FC21}"/>
      </w:docPartPr>
      <w:docPartBody>
        <w:p w:rsidR="00763763" w:rsidRDefault="00F971D8" w:rsidP="00F971D8">
          <w:pPr>
            <w:pStyle w:val="3DD2D774B43E4C85A380EA641ED2BE5C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02E71CDF35D540FAA9E3F3F3457B9E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150F40-24B9-476C-99A6-E0EEC436B5FE}"/>
      </w:docPartPr>
      <w:docPartBody>
        <w:p w:rsidR="00763763" w:rsidRDefault="00F971D8" w:rsidP="00F971D8">
          <w:pPr>
            <w:pStyle w:val="02E71CDF35D540FAA9E3F3F3457B9E921"/>
          </w:pPr>
          <w:r w:rsidRPr="00413417">
            <w:rPr>
              <w:color w:val="767171" w:themeColor="background2" w:themeShade="80"/>
              <w:lang w:bidi="it-IT"/>
            </w:rPr>
            <w:t>Fare clic qui per immettere testo.</w:t>
          </w:r>
        </w:p>
      </w:docPartBody>
    </w:docPart>
    <w:docPart>
      <w:docPartPr>
        <w:name w:val="AA140B8ECA054E0494C4C27AD5AC79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AE6686-2827-4C84-85D7-8D37583D0974}"/>
      </w:docPartPr>
      <w:docPartBody>
        <w:p w:rsidR="00763763" w:rsidRDefault="00F971D8" w:rsidP="00F971D8">
          <w:pPr>
            <w:pStyle w:val="AA140B8ECA054E0494C4C27AD5AC79FB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F61062F0BD9C418E9D9210D2218EFB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648DF1-A0C8-4DDF-8087-0AEF5AB900A6}"/>
      </w:docPartPr>
      <w:docPartBody>
        <w:p w:rsidR="00763763" w:rsidRDefault="00F971D8" w:rsidP="00F971D8">
          <w:pPr>
            <w:pStyle w:val="F61062F0BD9C418E9D9210D2218EFBB31"/>
          </w:pPr>
          <w:r w:rsidRPr="00C609BB">
            <w:rPr>
              <w:rStyle w:val="Stile2"/>
            </w:rPr>
            <w:t>Fare clic qui per immettere testo.</w:t>
          </w:r>
        </w:p>
      </w:docPartBody>
    </w:docPart>
    <w:docPart>
      <w:docPartPr>
        <w:name w:val="218CB7EABFDB4AE1A6B9DECB8E80C7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B79183-9E7F-4010-B3FF-D9A0BA57C0CA}"/>
      </w:docPartPr>
      <w:docPartBody>
        <w:p w:rsidR="00BF359F" w:rsidRDefault="00BF359F" w:rsidP="00BF359F">
          <w:pPr>
            <w:pStyle w:val="218CB7EABFDB4AE1A6B9DECB8E80C78A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27EF286B3DF4CC08D2E9411D83978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750D76-34FB-4AA4-A6E9-6D03A131DFED}"/>
      </w:docPartPr>
      <w:docPartBody>
        <w:p w:rsidR="00A64415" w:rsidRDefault="00BF359F" w:rsidP="00BF359F">
          <w:pPr>
            <w:pStyle w:val="327EF286B3DF4CC08D2E9411D839781F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8695147BA1C49EF95E9E720E11FAA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F35D1D-E6B4-4717-87DA-0DF2AEA74B4F}"/>
      </w:docPartPr>
      <w:docPartBody>
        <w:p w:rsidR="00A64415" w:rsidRDefault="00BF359F" w:rsidP="00BF359F">
          <w:pPr>
            <w:pStyle w:val="98695147BA1C49EF95E9E720E11FAAC4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139C33472EA42A594D15936A68567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BF1196-836B-4654-A509-48EC1B6F3CE8}"/>
      </w:docPartPr>
      <w:docPartBody>
        <w:p w:rsidR="00A64415" w:rsidRDefault="00BF359F" w:rsidP="00BF359F">
          <w:pPr>
            <w:pStyle w:val="F139C33472EA42A594D15936A68567ED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BBA220CF90040ADBBC26B61DCD7E6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4FB3D0-785E-404D-9ABD-E3B24BDE3414}"/>
      </w:docPartPr>
      <w:docPartBody>
        <w:p w:rsidR="00A64415" w:rsidRDefault="00BF359F" w:rsidP="00BF359F">
          <w:pPr>
            <w:pStyle w:val="9BBA220CF90040ADBBC26B61DCD7E6B0"/>
          </w:pPr>
          <w:r w:rsidRPr="0041334B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8AB113F6DED64265977ECFFAD346278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050043-C316-4383-A0B4-2116633C7424}"/>
      </w:docPartPr>
      <w:docPartBody>
        <w:p w:rsidR="00A64415" w:rsidRDefault="00BF359F" w:rsidP="00BF359F">
          <w:pPr>
            <w:pStyle w:val="8AB113F6DED64265977ECFFAD3462787"/>
          </w:pPr>
          <w:r w:rsidRPr="0000327F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5CE2850AA5B84719BD15DE2D61308A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47049E-9E07-4B63-AC3D-4CA60483CBD8}"/>
      </w:docPartPr>
      <w:docPartBody>
        <w:p w:rsidR="004F330D" w:rsidRDefault="00A64415" w:rsidP="00A64415">
          <w:pPr>
            <w:pStyle w:val="5CE2850AA5B84719BD15DE2D61308A1E"/>
          </w:pPr>
          <w:r w:rsidRPr="00F424B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E6F4EB24A50453BA9F0BE240748FB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AD96D6-26CB-46D1-A9BB-C006ECA535AD}"/>
      </w:docPartPr>
      <w:docPartBody>
        <w:p w:rsidR="00044961" w:rsidRDefault="004F330D" w:rsidP="004F330D">
          <w:pPr>
            <w:pStyle w:val="3E6F4EB24A50453BA9F0BE240748FBEE"/>
          </w:pPr>
          <w:r w:rsidRPr="0000327F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0094FEB2D3324FA6B868EFBF13ACE8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7131E0-9D81-4653-B65C-B9AF2FA4C9B5}"/>
      </w:docPartPr>
      <w:docPartBody>
        <w:p w:rsidR="00044961" w:rsidRDefault="004F330D" w:rsidP="004F330D">
          <w:pPr>
            <w:pStyle w:val="0094FEB2D3324FA6B868EFBF13ACE82F"/>
          </w:pPr>
          <w:r w:rsidRPr="0000327F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4BBD7153A6314E37A26DC43D93EF9F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ED9FB0-5A9E-4F1E-AF81-D638FD85D133}"/>
      </w:docPartPr>
      <w:docPartBody>
        <w:p w:rsidR="00044961" w:rsidRDefault="004F330D" w:rsidP="004F330D">
          <w:pPr>
            <w:pStyle w:val="4BBD7153A6314E37A26DC43D93EF9FD4"/>
          </w:pPr>
          <w:r w:rsidRPr="0041334B">
            <w:rPr>
              <w:i/>
              <w:lang w:bidi="it-IT"/>
            </w:rPr>
            <w:t>Fare clic qui per immettere testo.</w:t>
          </w:r>
        </w:p>
      </w:docPartBody>
    </w:docPart>
    <w:docPart>
      <w:docPartPr>
        <w:name w:val="A42804F30F08453181AD43FB021D78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6688FF-531A-4346-8246-7B964A5BAB6A}"/>
      </w:docPartPr>
      <w:docPartBody>
        <w:p w:rsidR="00044961" w:rsidRDefault="004F330D" w:rsidP="004F330D">
          <w:pPr>
            <w:pStyle w:val="A42804F30F08453181AD43FB021D78CC"/>
          </w:pPr>
          <w:r w:rsidRPr="0041334B">
            <w:rPr>
              <w:i/>
              <w:lang w:bidi="it-IT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E1D"/>
    <w:rsid w:val="00026A33"/>
    <w:rsid w:val="00044961"/>
    <w:rsid w:val="00114F10"/>
    <w:rsid w:val="0018524B"/>
    <w:rsid w:val="001863F6"/>
    <w:rsid w:val="00197686"/>
    <w:rsid w:val="00197DBC"/>
    <w:rsid w:val="001E5E1D"/>
    <w:rsid w:val="001E6458"/>
    <w:rsid w:val="002A3C03"/>
    <w:rsid w:val="002C2E62"/>
    <w:rsid w:val="002F2959"/>
    <w:rsid w:val="002F44A3"/>
    <w:rsid w:val="003104AB"/>
    <w:rsid w:val="00351A72"/>
    <w:rsid w:val="00360436"/>
    <w:rsid w:val="0044009F"/>
    <w:rsid w:val="0046015C"/>
    <w:rsid w:val="00486661"/>
    <w:rsid w:val="004F330D"/>
    <w:rsid w:val="00511A04"/>
    <w:rsid w:val="005F0566"/>
    <w:rsid w:val="00602262"/>
    <w:rsid w:val="00697B34"/>
    <w:rsid w:val="006B302A"/>
    <w:rsid w:val="00743AA1"/>
    <w:rsid w:val="00763763"/>
    <w:rsid w:val="00812C9F"/>
    <w:rsid w:val="008B1F32"/>
    <w:rsid w:val="00984B51"/>
    <w:rsid w:val="009A40B1"/>
    <w:rsid w:val="00A319A7"/>
    <w:rsid w:val="00A64415"/>
    <w:rsid w:val="00A851C5"/>
    <w:rsid w:val="00AA0C61"/>
    <w:rsid w:val="00AB4062"/>
    <w:rsid w:val="00B44769"/>
    <w:rsid w:val="00BF359F"/>
    <w:rsid w:val="00CD0948"/>
    <w:rsid w:val="00D44958"/>
    <w:rsid w:val="00D97DD7"/>
    <w:rsid w:val="00DB0007"/>
    <w:rsid w:val="00E4074B"/>
    <w:rsid w:val="00E6018A"/>
    <w:rsid w:val="00E73E73"/>
    <w:rsid w:val="00E73FFB"/>
    <w:rsid w:val="00F8477B"/>
    <w:rsid w:val="00F971D8"/>
    <w:rsid w:val="00FA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F330D"/>
    <w:rPr>
      <w:color w:val="808080"/>
    </w:rPr>
  </w:style>
  <w:style w:type="character" w:customStyle="1" w:styleId="Stile2">
    <w:name w:val="Stile2"/>
    <w:basedOn w:val="Carpredefinitoparagrafo"/>
    <w:uiPriority w:val="1"/>
    <w:rsid w:val="00BF359F"/>
    <w:rPr>
      <w:i/>
      <w:color w:val="767171" w:themeColor="background2" w:themeShade="80"/>
    </w:rPr>
  </w:style>
  <w:style w:type="paragraph" w:customStyle="1" w:styleId="5CE2850AA5B84719BD15DE2D61308A1E">
    <w:name w:val="5CE2850AA5B84719BD15DE2D61308A1E"/>
    <w:rsid w:val="00A64415"/>
  </w:style>
  <w:style w:type="paragraph" w:customStyle="1" w:styleId="5748D9EB39244498BCBA2C7C2FF28DA1">
    <w:name w:val="5748D9EB39244498BCBA2C7C2FF28DA1"/>
    <w:rsid w:val="00697B34"/>
  </w:style>
  <w:style w:type="paragraph" w:customStyle="1" w:styleId="C45EA40A21704F219C9D830DD30D2120">
    <w:name w:val="C45EA40A21704F219C9D830DD30D2120"/>
    <w:rsid w:val="00697B34"/>
  </w:style>
  <w:style w:type="paragraph" w:customStyle="1" w:styleId="A94F1BB722994D89BDCD890558E4C22E">
    <w:name w:val="A94F1BB722994D89BDCD890558E4C22E"/>
    <w:rsid w:val="00697B34"/>
  </w:style>
  <w:style w:type="paragraph" w:customStyle="1" w:styleId="74A2D2A92BEE46E49B03DE68421329C91">
    <w:name w:val="74A2D2A92BEE46E49B03DE68421329C9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C62B5DD914A744BA8E24E9CFE12243451">
    <w:name w:val="C62B5DD914A744BA8E24E9CFE1224345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6271B22C16494A36B76040C2E899C1501">
    <w:name w:val="6271B22C16494A36B76040C2E899C150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95C5490F7C764D0EA3619B1F36D7F9F51">
    <w:name w:val="95C5490F7C764D0EA3619B1F36D7F9F5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DBD7E8126737460C98FEA095B4868A591">
    <w:name w:val="DBD7E8126737460C98FEA095B4868A59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70200148379748C4A0FAB32085AD26621">
    <w:name w:val="70200148379748C4A0FAB32085AD2662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C29A428F33EC4775B666B9C3BF6EDE111">
    <w:name w:val="C29A428F33EC4775B666B9C3BF6EDE11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2E0BDBAA43BB44DDB3B1A8ABC762C0741">
    <w:name w:val="2E0BDBAA43BB44DDB3B1A8ABC762C074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F73F869467084FA1BAA93BEE26DD537D1">
    <w:name w:val="F73F869467084FA1BAA93BEE26DD537D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699BF4DB0ED04603BE4CE6F313F7C8001">
    <w:name w:val="699BF4DB0ED04603BE4CE6F313F7C800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93E88225C5EC443B8441B3DB155F78FE1">
    <w:name w:val="93E88225C5EC443B8441B3DB155F78FE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3D45EB890A914E23A0D1A1047CF18EEB1">
    <w:name w:val="3D45EB890A914E23A0D1A1047CF18EEB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3DD2D774B43E4C85A380EA641ED2BE5C1">
    <w:name w:val="3DD2D774B43E4C85A380EA641ED2BE5C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AA140B8ECA054E0494C4C27AD5AC79FB1">
    <w:name w:val="AA140B8ECA054E0494C4C27AD5AC79FB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F61062F0BD9C418E9D9210D2218EFBB31">
    <w:name w:val="F61062F0BD9C418E9D9210D2218EFBB3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02E71CDF35D540FAA9E3F3F3457B9E921">
    <w:name w:val="02E71CDF35D540FAA9E3F3F3457B9E92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0C8277608D6A42A9BACF9A5A2168D8511">
    <w:name w:val="0C8277608D6A42A9BACF9A5A2168D851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08406AFAEBF1436F8F8BB7F3926E4FA51">
    <w:name w:val="08406AFAEBF1436F8F8BB7F3926E4FA5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EE050A57A98A44339EB19E70C549613E1">
    <w:name w:val="EE050A57A98A44339EB19E70C549613E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ACD19FFA35B64CC9A3EA014A08EC09581">
    <w:name w:val="ACD19FFA35B64CC9A3EA014A08EC0958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7C1484035F51411A900A5070A37EA2831">
    <w:name w:val="7C1484035F51411A900A5070A37EA283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B3D0726DEA0743A1A6D7A7AD196E139C1">
    <w:name w:val="B3D0726DEA0743A1A6D7A7AD196E139C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7B6609AB43A34E329E439AE3251229BC1">
    <w:name w:val="7B6609AB43A34E329E439AE3251229BC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5B81FF42563A44D29F351882EF4255AE1">
    <w:name w:val="5B81FF42563A44D29F351882EF4255AE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A4AE4D136E514769BA91D1441134F0B21">
    <w:name w:val="A4AE4D136E514769BA91D1441134F0B2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D88002B0B13C4064A44808E266602CF31">
    <w:name w:val="D88002B0B13C4064A44808E266602CF3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A0F4D8029E1D4B56BDB757A452D3170A1">
    <w:name w:val="A0F4D8029E1D4B56BDB757A452D3170A1"/>
    <w:rsid w:val="00F971D8"/>
    <w:pPr>
      <w:spacing w:before="100" w:after="100" w:line="240" w:lineRule="auto"/>
    </w:pPr>
    <w:rPr>
      <w:szCs w:val="18"/>
      <w:lang w:eastAsia="ja-JP"/>
    </w:rPr>
  </w:style>
  <w:style w:type="paragraph" w:customStyle="1" w:styleId="218CB7EABFDB4AE1A6B9DECB8E80C78A">
    <w:name w:val="218CB7EABFDB4AE1A6B9DECB8E80C78A"/>
    <w:rsid w:val="00BF359F"/>
  </w:style>
  <w:style w:type="paragraph" w:customStyle="1" w:styleId="327EF286B3DF4CC08D2E9411D839781F">
    <w:name w:val="327EF286B3DF4CC08D2E9411D839781F"/>
    <w:rsid w:val="00BF359F"/>
  </w:style>
  <w:style w:type="paragraph" w:customStyle="1" w:styleId="98695147BA1C49EF95E9E720E11FAAC4">
    <w:name w:val="98695147BA1C49EF95E9E720E11FAAC4"/>
    <w:rsid w:val="00BF359F"/>
  </w:style>
  <w:style w:type="paragraph" w:customStyle="1" w:styleId="F139C33472EA42A594D15936A68567ED">
    <w:name w:val="F139C33472EA42A594D15936A68567ED"/>
    <w:rsid w:val="00BF359F"/>
  </w:style>
  <w:style w:type="paragraph" w:customStyle="1" w:styleId="9BBA220CF90040ADBBC26B61DCD7E6B0">
    <w:name w:val="9BBA220CF90040ADBBC26B61DCD7E6B0"/>
    <w:rsid w:val="00BF359F"/>
  </w:style>
  <w:style w:type="paragraph" w:customStyle="1" w:styleId="8AB113F6DED64265977ECFFAD3462787">
    <w:name w:val="8AB113F6DED64265977ECFFAD3462787"/>
    <w:rsid w:val="00BF359F"/>
  </w:style>
  <w:style w:type="paragraph" w:customStyle="1" w:styleId="BD45179755F940219A5A816B7ED3DA58">
    <w:name w:val="BD45179755F940219A5A816B7ED3DA58"/>
    <w:rsid w:val="004F330D"/>
  </w:style>
  <w:style w:type="paragraph" w:customStyle="1" w:styleId="8926A5DA6EBC407D84C6231E6E6598B2">
    <w:name w:val="8926A5DA6EBC407D84C6231E6E6598B2"/>
    <w:rsid w:val="004F330D"/>
  </w:style>
  <w:style w:type="paragraph" w:customStyle="1" w:styleId="6C0B587C31C2412DB1C8F3FA1B323ABB">
    <w:name w:val="6C0B587C31C2412DB1C8F3FA1B323ABB"/>
    <w:rsid w:val="004F330D"/>
  </w:style>
  <w:style w:type="paragraph" w:customStyle="1" w:styleId="ADA41C02CA2B49B39D79EA3A1FF1C1E0">
    <w:name w:val="ADA41C02CA2B49B39D79EA3A1FF1C1E0"/>
    <w:rsid w:val="004F330D"/>
  </w:style>
  <w:style w:type="paragraph" w:customStyle="1" w:styleId="17B0E1EC73F045BCB3F6F6BF193C8727">
    <w:name w:val="17B0E1EC73F045BCB3F6F6BF193C8727"/>
    <w:rsid w:val="004F330D"/>
  </w:style>
  <w:style w:type="paragraph" w:customStyle="1" w:styleId="D6C4D420F21C4EE8B9D72D7A0EBACEB6">
    <w:name w:val="D6C4D420F21C4EE8B9D72D7A0EBACEB6"/>
    <w:rsid w:val="004F330D"/>
  </w:style>
  <w:style w:type="paragraph" w:customStyle="1" w:styleId="DAB7D0B5CEB041A495D1E11EE666B0AE">
    <w:name w:val="DAB7D0B5CEB041A495D1E11EE666B0AE"/>
    <w:rsid w:val="004F330D"/>
  </w:style>
  <w:style w:type="paragraph" w:customStyle="1" w:styleId="C065BBA4736641BBAAE041BAF34761E9">
    <w:name w:val="C065BBA4736641BBAAE041BAF34761E9"/>
    <w:rsid w:val="004F330D"/>
  </w:style>
  <w:style w:type="paragraph" w:customStyle="1" w:styleId="0217CC225A0B4F24902DED95DC22B8BD">
    <w:name w:val="0217CC225A0B4F24902DED95DC22B8BD"/>
    <w:rsid w:val="004F330D"/>
  </w:style>
  <w:style w:type="paragraph" w:customStyle="1" w:styleId="EAD010B0151B44E7914C3850365E0D3C">
    <w:name w:val="EAD010B0151B44E7914C3850365E0D3C"/>
    <w:rsid w:val="004F330D"/>
  </w:style>
  <w:style w:type="paragraph" w:customStyle="1" w:styleId="AE4FDB620AB94247AC7350542C5B2E36">
    <w:name w:val="AE4FDB620AB94247AC7350542C5B2E36"/>
    <w:rsid w:val="004F330D"/>
  </w:style>
  <w:style w:type="paragraph" w:customStyle="1" w:styleId="163C88D61F7D402A84F15DDFE235EA52">
    <w:name w:val="163C88D61F7D402A84F15DDFE235EA52"/>
    <w:rsid w:val="004F330D"/>
  </w:style>
  <w:style w:type="paragraph" w:customStyle="1" w:styleId="3E6F4EB24A50453BA9F0BE240748FBEE">
    <w:name w:val="3E6F4EB24A50453BA9F0BE240748FBEE"/>
    <w:rsid w:val="004F330D"/>
  </w:style>
  <w:style w:type="paragraph" w:customStyle="1" w:styleId="0094FEB2D3324FA6B868EFBF13ACE82F">
    <w:name w:val="0094FEB2D3324FA6B868EFBF13ACE82F"/>
    <w:rsid w:val="004F330D"/>
  </w:style>
  <w:style w:type="paragraph" w:customStyle="1" w:styleId="4BBD7153A6314E37A26DC43D93EF9FD4">
    <w:name w:val="4BBD7153A6314E37A26DC43D93EF9FD4"/>
    <w:rsid w:val="004F330D"/>
  </w:style>
  <w:style w:type="paragraph" w:customStyle="1" w:styleId="A42804F30F08453181AD43FB021D78CC">
    <w:name w:val="A42804F30F08453181AD43FB021D78CC"/>
    <w:rsid w:val="004F3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 bwMode="auto">
        <a:noFill/>
        <a:ln w="15875">
          <a:noFill/>
        </a:ln>
      </a:spPr>
      <a:bodyPr rot="0" vert="horz" wrap="square" lIns="91440" tIns="91440" rIns="91440" bIns="91440" anchor="t" anchorCtr="0" upright="1">
        <a:noAutofit/>
      </a:bodyPr>
      <a:lstStyle/>
      <a:style>
        <a:lnRef idx="0">
          <a:scrgbClr r="0" g="0" b="0"/>
        </a:lnRef>
        <a:fillRef idx="1003">
          <a:schemeClr val="lt1"/>
        </a:fillRef>
        <a:effectRef idx="0">
          <a:scrgbClr r="0" g="0" b="0"/>
        </a:effectRef>
        <a:fontRef idx="major"/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4B219-DB54-47AB-9E6C-F7E246F9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Relazione sullo stato dei dipendenti</Template>
  <TotalTime>1</TotalTime>
  <Pages>7</Pages>
  <Words>1256</Words>
  <Characters>7160</Characters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2021-04-28T13:14:00Z</cp:lastPrinted>
  <dcterms:created xsi:type="dcterms:W3CDTF">2023-03-29T13:25:00Z</dcterms:created>
  <dcterms:modified xsi:type="dcterms:W3CDTF">2023-03-29T13:25:00Z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